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5A5" w:rsidRDefault="000A25A5" w:rsidP="000A25A5">
      <w:bookmarkStart w:id="0" w:name="_GoBack"/>
      <w:bookmarkEnd w:id="0"/>
    </w:p>
    <w:p w:rsidR="00AF1020" w:rsidRDefault="00AF1020" w:rsidP="00AF1020">
      <w:pPr>
        <w:pStyle w:val="Dokumenttitel"/>
      </w:pPr>
      <w:r w:rsidRPr="00AF1020">
        <w:t>Studierenden</w:t>
      </w:r>
      <w:r>
        <w:t>stammdaten (STUDSTAMM)</w:t>
      </w:r>
    </w:p>
    <w:p w:rsidR="00AF1020" w:rsidRPr="00AF1020" w:rsidRDefault="00AF1020" w:rsidP="00AF1020">
      <w:pPr>
        <w:pStyle w:val="Dokumenttitel"/>
        <w:rPr>
          <w:sz w:val="40"/>
        </w:rPr>
      </w:pPr>
      <w:r w:rsidRPr="00AF1020">
        <w:rPr>
          <w:sz w:val="40"/>
        </w:rPr>
        <w:t>und</w:t>
      </w:r>
    </w:p>
    <w:p w:rsidR="00AF1020" w:rsidRDefault="00AF1020" w:rsidP="00AF1020">
      <w:pPr>
        <w:pStyle w:val="Dokumenttitel"/>
      </w:pPr>
      <w:r>
        <w:t>Studierendenakt</w:t>
      </w:r>
      <w:r>
        <w:br/>
        <w:t>(STUDAKT)</w:t>
      </w:r>
    </w:p>
    <w:p w:rsidR="00AF1020" w:rsidRPr="00AF1020" w:rsidRDefault="00AF1020" w:rsidP="00AF1020">
      <w:pPr>
        <w:pStyle w:val="Dokumenttitel"/>
        <w:rPr>
          <w:b w:val="0"/>
          <w:sz w:val="24"/>
        </w:rPr>
      </w:pPr>
    </w:p>
    <w:p w:rsidR="000A25A5" w:rsidRPr="005C3305" w:rsidRDefault="000A25A5" w:rsidP="00AF1020">
      <w:pPr>
        <w:pStyle w:val="Dokumenttitel"/>
      </w:pPr>
      <w:r w:rsidRPr="005C3305">
        <w:t xml:space="preserve">in </w:t>
      </w:r>
      <w:proofErr w:type="spellStart"/>
      <w:r w:rsidRPr="005C3305">
        <w:t>CAMPUSonline</w:t>
      </w:r>
      <w:proofErr w:type="spellEnd"/>
    </w:p>
    <w:p w:rsidR="000A25A5" w:rsidRDefault="000A25A5" w:rsidP="000A25A5"/>
    <w:p w:rsidR="000A25A5" w:rsidRDefault="000A25A5" w:rsidP="000A25A5"/>
    <w:p w:rsidR="000A25A5" w:rsidRDefault="000A25A5" w:rsidP="000A25A5"/>
    <w:p w:rsidR="00AF1020" w:rsidRDefault="00AF1020" w:rsidP="000A25A5"/>
    <w:p w:rsidR="00AF1020" w:rsidRDefault="00AF1020" w:rsidP="000A25A5"/>
    <w:p w:rsidR="00AF1020" w:rsidRDefault="00AF1020" w:rsidP="000A25A5"/>
    <w:p w:rsidR="00AF1020" w:rsidRDefault="00AF1020" w:rsidP="000A25A5"/>
    <w:p w:rsidR="00AF1020" w:rsidRDefault="00AF1020" w:rsidP="000A25A5"/>
    <w:p w:rsidR="00AF1020" w:rsidRDefault="00AF1020" w:rsidP="000A25A5"/>
    <w:p w:rsidR="00AF1020" w:rsidRDefault="00AF1020" w:rsidP="000A25A5"/>
    <w:p w:rsidR="00AF1020" w:rsidRDefault="00AF1020" w:rsidP="000A25A5"/>
    <w:p w:rsidR="00AF1020" w:rsidRPr="00AF1020" w:rsidRDefault="00AF1020" w:rsidP="00AF1020">
      <w:pPr>
        <w:rPr>
          <w:b/>
          <w:sz w:val="28"/>
        </w:rPr>
      </w:pPr>
      <w:r>
        <w:rPr>
          <w:b/>
        </w:rPr>
        <w:br w:type="page"/>
      </w:r>
      <w:r w:rsidRPr="00EA2658">
        <w:rPr>
          <w:b/>
          <w:sz w:val="28"/>
        </w:rPr>
        <w:lastRenderedPageBreak/>
        <w:t>Inhalt</w:t>
      </w:r>
    </w:p>
    <w:p w:rsidR="00204736" w:rsidRDefault="00BB47FC">
      <w:pPr>
        <w:pStyle w:val="Verzeichnis1"/>
        <w:tabs>
          <w:tab w:val="right" w:leader="dot" w:pos="9061"/>
        </w:tabs>
        <w:rPr>
          <w:rFonts w:asciiTheme="minorHAnsi" w:eastAsiaTheme="minorEastAsia" w:hAnsiTheme="minorHAnsi" w:cstheme="minorBidi"/>
          <w:noProof/>
          <w:sz w:val="22"/>
          <w:szCs w:val="22"/>
          <w:lang w:val="de-AT" w:eastAsia="de-AT"/>
        </w:rPr>
      </w:pPr>
      <w:r>
        <w:fldChar w:fldCharType="begin"/>
      </w:r>
      <w:r>
        <w:instrText xml:space="preserve"> TOC \o "1-3" \h \z \u </w:instrText>
      </w:r>
      <w:r>
        <w:fldChar w:fldCharType="separate"/>
      </w:r>
      <w:hyperlink w:anchor="_Toc346719227" w:history="1">
        <w:r w:rsidR="00204736" w:rsidRPr="00CB414C">
          <w:rPr>
            <w:rStyle w:val="Hyperlink"/>
            <w:noProof/>
          </w:rPr>
          <w:t>A) Studierendenstammdaten (STUDSTAMM)</w:t>
        </w:r>
        <w:r w:rsidR="00204736">
          <w:rPr>
            <w:noProof/>
            <w:webHidden/>
          </w:rPr>
          <w:tab/>
        </w:r>
        <w:r w:rsidR="00204736">
          <w:rPr>
            <w:noProof/>
            <w:webHidden/>
          </w:rPr>
          <w:fldChar w:fldCharType="begin"/>
        </w:r>
        <w:r w:rsidR="00204736">
          <w:rPr>
            <w:noProof/>
            <w:webHidden/>
          </w:rPr>
          <w:instrText xml:space="preserve"> PAGEREF _Toc346719227 \h </w:instrText>
        </w:r>
        <w:r w:rsidR="00204736">
          <w:rPr>
            <w:noProof/>
            <w:webHidden/>
          </w:rPr>
        </w:r>
        <w:r w:rsidR="00204736">
          <w:rPr>
            <w:noProof/>
            <w:webHidden/>
          </w:rPr>
          <w:fldChar w:fldCharType="separate"/>
        </w:r>
        <w:r w:rsidR="00F64CAD">
          <w:rPr>
            <w:noProof/>
            <w:webHidden/>
          </w:rPr>
          <w:t>3</w:t>
        </w:r>
        <w:r w:rsidR="00204736">
          <w:rPr>
            <w:noProof/>
            <w:webHidden/>
          </w:rPr>
          <w:fldChar w:fldCharType="end"/>
        </w:r>
      </w:hyperlink>
    </w:p>
    <w:p w:rsidR="00204736" w:rsidRDefault="00F64CAD">
      <w:pPr>
        <w:pStyle w:val="Verzeichnis1"/>
        <w:tabs>
          <w:tab w:val="right" w:leader="dot" w:pos="9061"/>
        </w:tabs>
        <w:rPr>
          <w:rFonts w:asciiTheme="minorHAnsi" w:eastAsiaTheme="minorEastAsia" w:hAnsiTheme="minorHAnsi" w:cstheme="minorBidi"/>
          <w:noProof/>
          <w:sz w:val="22"/>
          <w:szCs w:val="22"/>
          <w:lang w:val="de-AT" w:eastAsia="de-AT"/>
        </w:rPr>
      </w:pPr>
      <w:hyperlink w:anchor="_Toc346719228" w:history="1">
        <w:r w:rsidR="00204736" w:rsidRPr="00CB414C">
          <w:rPr>
            <w:rStyle w:val="Hyperlink"/>
            <w:noProof/>
          </w:rPr>
          <w:t>B) Studierendenakt</w:t>
        </w:r>
        <w:r w:rsidR="00204736">
          <w:rPr>
            <w:noProof/>
            <w:webHidden/>
          </w:rPr>
          <w:tab/>
        </w:r>
        <w:r w:rsidR="00204736">
          <w:rPr>
            <w:noProof/>
            <w:webHidden/>
          </w:rPr>
          <w:fldChar w:fldCharType="begin"/>
        </w:r>
        <w:r w:rsidR="00204736">
          <w:rPr>
            <w:noProof/>
            <w:webHidden/>
          </w:rPr>
          <w:instrText xml:space="preserve"> PAGEREF _Toc346719228 \h </w:instrText>
        </w:r>
        <w:r w:rsidR="00204736">
          <w:rPr>
            <w:noProof/>
            <w:webHidden/>
          </w:rPr>
        </w:r>
        <w:r w:rsidR="00204736">
          <w:rPr>
            <w:noProof/>
            <w:webHidden/>
          </w:rPr>
          <w:fldChar w:fldCharType="separate"/>
        </w:r>
        <w:r>
          <w:rPr>
            <w:noProof/>
            <w:webHidden/>
          </w:rPr>
          <w:t>10</w:t>
        </w:r>
        <w:r w:rsidR="00204736">
          <w:rPr>
            <w:noProof/>
            <w:webHidden/>
          </w:rPr>
          <w:fldChar w:fldCharType="end"/>
        </w:r>
      </w:hyperlink>
    </w:p>
    <w:p w:rsidR="00204736" w:rsidRDefault="00F64CAD">
      <w:pPr>
        <w:pStyle w:val="Verzeichnis2"/>
        <w:tabs>
          <w:tab w:val="right" w:leader="dot" w:pos="9061"/>
        </w:tabs>
        <w:rPr>
          <w:rFonts w:asciiTheme="minorHAnsi" w:eastAsiaTheme="minorEastAsia" w:hAnsiTheme="minorHAnsi" w:cstheme="minorBidi"/>
          <w:noProof/>
          <w:sz w:val="22"/>
          <w:szCs w:val="22"/>
          <w:lang w:val="de-AT" w:eastAsia="de-AT"/>
        </w:rPr>
      </w:pPr>
      <w:hyperlink w:anchor="_Toc346719229" w:history="1">
        <w:r w:rsidR="00204736" w:rsidRPr="00CB414C">
          <w:rPr>
            <w:rStyle w:val="Hyperlink"/>
            <w:noProof/>
          </w:rPr>
          <w:t>1.  Zweck, Allgemeines</w:t>
        </w:r>
        <w:r w:rsidR="00204736">
          <w:rPr>
            <w:noProof/>
            <w:webHidden/>
          </w:rPr>
          <w:tab/>
        </w:r>
        <w:r w:rsidR="00204736">
          <w:rPr>
            <w:noProof/>
            <w:webHidden/>
          </w:rPr>
          <w:fldChar w:fldCharType="begin"/>
        </w:r>
        <w:r w:rsidR="00204736">
          <w:rPr>
            <w:noProof/>
            <w:webHidden/>
          </w:rPr>
          <w:instrText xml:space="preserve"> PAGEREF _Toc346719229 \h </w:instrText>
        </w:r>
        <w:r w:rsidR="00204736">
          <w:rPr>
            <w:noProof/>
            <w:webHidden/>
          </w:rPr>
        </w:r>
        <w:r w:rsidR="00204736">
          <w:rPr>
            <w:noProof/>
            <w:webHidden/>
          </w:rPr>
          <w:fldChar w:fldCharType="separate"/>
        </w:r>
        <w:r>
          <w:rPr>
            <w:noProof/>
            <w:webHidden/>
          </w:rPr>
          <w:t>10</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30" w:history="1">
        <w:r w:rsidR="00204736" w:rsidRPr="00CB414C">
          <w:rPr>
            <w:rStyle w:val="Hyperlink"/>
            <w:noProof/>
          </w:rPr>
          <w:t>1.1  Anwendungsfall: Selbstupload von Dokumenten durch Studierende</w:t>
        </w:r>
        <w:r w:rsidR="00204736">
          <w:rPr>
            <w:noProof/>
            <w:webHidden/>
          </w:rPr>
          <w:tab/>
        </w:r>
        <w:r w:rsidR="00204736">
          <w:rPr>
            <w:noProof/>
            <w:webHidden/>
          </w:rPr>
          <w:fldChar w:fldCharType="begin"/>
        </w:r>
        <w:r w:rsidR="00204736">
          <w:rPr>
            <w:noProof/>
            <w:webHidden/>
          </w:rPr>
          <w:instrText xml:space="preserve"> PAGEREF _Toc346719230 \h </w:instrText>
        </w:r>
        <w:r w:rsidR="00204736">
          <w:rPr>
            <w:noProof/>
            <w:webHidden/>
          </w:rPr>
        </w:r>
        <w:r w:rsidR="00204736">
          <w:rPr>
            <w:noProof/>
            <w:webHidden/>
          </w:rPr>
          <w:fldChar w:fldCharType="separate"/>
        </w:r>
        <w:r>
          <w:rPr>
            <w:noProof/>
            <w:webHidden/>
          </w:rPr>
          <w:t>10</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31" w:history="1">
        <w:r w:rsidR="00204736" w:rsidRPr="00CB414C">
          <w:rPr>
            <w:rStyle w:val="Hyperlink"/>
            <w:noProof/>
          </w:rPr>
          <w:t>1.2  Aufrufen der Applikation</w:t>
        </w:r>
        <w:r w:rsidR="00204736">
          <w:rPr>
            <w:noProof/>
            <w:webHidden/>
          </w:rPr>
          <w:tab/>
        </w:r>
        <w:r w:rsidR="00204736">
          <w:rPr>
            <w:noProof/>
            <w:webHidden/>
          </w:rPr>
          <w:fldChar w:fldCharType="begin"/>
        </w:r>
        <w:r w:rsidR="00204736">
          <w:rPr>
            <w:noProof/>
            <w:webHidden/>
          </w:rPr>
          <w:instrText xml:space="preserve"> PAGEREF _Toc346719231 \h </w:instrText>
        </w:r>
        <w:r w:rsidR="00204736">
          <w:rPr>
            <w:noProof/>
            <w:webHidden/>
          </w:rPr>
        </w:r>
        <w:r w:rsidR="00204736">
          <w:rPr>
            <w:noProof/>
            <w:webHidden/>
          </w:rPr>
          <w:fldChar w:fldCharType="separate"/>
        </w:r>
        <w:r>
          <w:rPr>
            <w:noProof/>
            <w:webHidden/>
          </w:rPr>
          <w:t>11</w:t>
        </w:r>
        <w:r w:rsidR="00204736">
          <w:rPr>
            <w:noProof/>
            <w:webHidden/>
          </w:rPr>
          <w:fldChar w:fldCharType="end"/>
        </w:r>
      </w:hyperlink>
    </w:p>
    <w:p w:rsidR="00204736" w:rsidRDefault="00F64CAD">
      <w:pPr>
        <w:pStyle w:val="Verzeichnis2"/>
        <w:tabs>
          <w:tab w:val="right" w:leader="dot" w:pos="9061"/>
        </w:tabs>
        <w:rPr>
          <w:rFonts w:asciiTheme="minorHAnsi" w:eastAsiaTheme="minorEastAsia" w:hAnsiTheme="minorHAnsi" w:cstheme="minorBidi"/>
          <w:noProof/>
          <w:sz w:val="22"/>
          <w:szCs w:val="22"/>
          <w:lang w:val="de-AT" w:eastAsia="de-AT"/>
        </w:rPr>
      </w:pPr>
      <w:hyperlink w:anchor="_Toc346719232" w:history="1">
        <w:r w:rsidR="00204736" w:rsidRPr="00CB414C">
          <w:rPr>
            <w:rStyle w:val="Hyperlink"/>
            <w:noProof/>
          </w:rPr>
          <w:t>2.  Dokumenttypen verwalten</w:t>
        </w:r>
        <w:r w:rsidR="00204736">
          <w:rPr>
            <w:noProof/>
            <w:webHidden/>
          </w:rPr>
          <w:tab/>
        </w:r>
        <w:r w:rsidR="00204736">
          <w:rPr>
            <w:noProof/>
            <w:webHidden/>
          </w:rPr>
          <w:fldChar w:fldCharType="begin"/>
        </w:r>
        <w:r w:rsidR="00204736">
          <w:rPr>
            <w:noProof/>
            <w:webHidden/>
          </w:rPr>
          <w:instrText xml:space="preserve"> PAGEREF _Toc346719232 \h </w:instrText>
        </w:r>
        <w:r w:rsidR="00204736">
          <w:rPr>
            <w:noProof/>
            <w:webHidden/>
          </w:rPr>
        </w:r>
        <w:r w:rsidR="00204736">
          <w:rPr>
            <w:noProof/>
            <w:webHidden/>
          </w:rPr>
          <w:fldChar w:fldCharType="separate"/>
        </w:r>
        <w:r>
          <w:rPr>
            <w:noProof/>
            <w:webHidden/>
          </w:rPr>
          <w:t>11</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33" w:history="1">
        <w:r w:rsidR="00204736" w:rsidRPr="00CB414C">
          <w:rPr>
            <w:rStyle w:val="Hyperlink"/>
            <w:noProof/>
          </w:rPr>
          <w:t>2.1  Liste der Dokumenttypen einsehen</w:t>
        </w:r>
        <w:r w:rsidR="00204736">
          <w:rPr>
            <w:noProof/>
            <w:webHidden/>
          </w:rPr>
          <w:tab/>
        </w:r>
        <w:r w:rsidR="00204736">
          <w:rPr>
            <w:noProof/>
            <w:webHidden/>
          </w:rPr>
          <w:fldChar w:fldCharType="begin"/>
        </w:r>
        <w:r w:rsidR="00204736">
          <w:rPr>
            <w:noProof/>
            <w:webHidden/>
          </w:rPr>
          <w:instrText xml:space="preserve"> PAGEREF _Toc346719233 \h </w:instrText>
        </w:r>
        <w:r w:rsidR="00204736">
          <w:rPr>
            <w:noProof/>
            <w:webHidden/>
          </w:rPr>
        </w:r>
        <w:r w:rsidR="00204736">
          <w:rPr>
            <w:noProof/>
            <w:webHidden/>
          </w:rPr>
          <w:fldChar w:fldCharType="separate"/>
        </w:r>
        <w:r>
          <w:rPr>
            <w:noProof/>
            <w:webHidden/>
          </w:rPr>
          <w:t>11</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34" w:history="1">
        <w:r w:rsidR="00204736" w:rsidRPr="00CB414C">
          <w:rPr>
            <w:rStyle w:val="Hyperlink"/>
            <w:noProof/>
          </w:rPr>
          <w:t>2.2  Neuen Dokumenttyp anlegen</w:t>
        </w:r>
        <w:r w:rsidR="00204736">
          <w:rPr>
            <w:noProof/>
            <w:webHidden/>
          </w:rPr>
          <w:tab/>
        </w:r>
        <w:r w:rsidR="00204736">
          <w:rPr>
            <w:noProof/>
            <w:webHidden/>
          </w:rPr>
          <w:fldChar w:fldCharType="begin"/>
        </w:r>
        <w:r w:rsidR="00204736">
          <w:rPr>
            <w:noProof/>
            <w:webHidden/>
          </w:rPr>
          <w:instrText xml:space="preserve"> PAGEREF _Toc346719234 \h </w:instrText>
        </w:r>
        <w:r w:rsidR="00204736">
          <w:rPr>
            <w:noProof/>
            <w:webHidden/>
          </w:rPr>
        </w:r>
        <w:r w:rsidR="00204736">
          <w:rPr>
            <w:noProof/>
            <w:webHidden/>
          </w:rPr>
          <w:fldChar w:fldCharType="separate"/>
        </w:r>
        <w:r>
          <w:rPr>
            <w:noProof/>
            <w:webHidden/>
          </w:rPr>
          <w:t>12</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35" w:history="1">
        <w:r w:rsidR="00204736" w:rsidRPr="00CB414C">
          <w:rPr>
            <w:rStyle w:val="Hyperlink"/>
            <w:noProof/>
          </w:rPr>
          <w:t>2.3 Festlegen zusätzlicher Felder für einzelne Dokumenttypen</w:t>
        </w:r>
        <w:r w:rsidR="00204736">
          <w:rPr>
            <w:noProof/>
            <w:webHidden/>
          </w:rPr>
          <w:tab/>
        </w:r>
        <w:r w:rsidR="00204736">
          <w:rPr>
            <w:noProof/>
            <w:webHidden/>
          </w:rPr>
          <w:fldChar w:fldCharType="begin"/>
        </w:r>
        <w:r w:rsidR="00204736">
          <w:rPr>
            <w:noProof/>
            <w:webHidden/>
          </w:rPr>
          <w:instrText xml:space="preserve"> PAGEREF _Toc346719235 \h </w:instrText>
        </w:r>
        <w:r w:rsidR="00204736">
          <w:rPr>
            <w:noProof/>
            <w:webHidden/>
          </w:rPr>
        </w:r>
        <w:r w:rsidR="00204736">
          <w:rPr>
            <w:noProof/>
            <w:webHidden/>
          </w:rPr>
          <w:fldChar w:fldCharType="separate"/>
        </w:r>
        <w:r>
          <w:rPr>
            <w:noProof/>
            <w:webHidden/>
          </w:rPr>
          <w:t>13</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36" w:history="1">
        <w:r w:rsidR="00204736" w:rsidRPr="00CB414C">
          <w:rPr>
            <w:rStyle w:val="Hyperlink"/>
            <w:noProof/>
          </w:rPr>
          <w:t>2.4  Dokumenttyp bearbeiten</w:t>
        </w:r>
        <w:r w:rsidR="00204736">
          <w:rPr>
            <w:noProof/>
            <w:webHidden/>
          </w:rPr>
          <w:tab/>
        </w:r>
        <w:r w:rsidR="00204736">
          <w:rPr>
            <w:noProof/>
            <w:webHidden/>
          </w:rPr>
          <w:fldChar w:fldCharType="begin"/>
        </w:r>
        <w:r w:rsidR="00204736">
          <w:rPr>
            <w:noProof/>
            <w:webHidden/>
          </w:rPr>
          <w:instrText xml:space="preserve"> PAGEREF _Toc346719236 \h </w:instrText>
        </w:r>
        <w:r w:rsidR="00204736">
          <w:rPr>
            <w:noProof/>
            <w:webHidden/>
          </w:rPr>
        </w:r>
        <w:r w:rsidR="00204736">
          <w:rPr>
            <w:noProof/>
            <w:webHidden/>
          </w:rPr>
          <w:fldChar w:fldCharType="separate"/>
        </w:r>
        <w:r>
          <w:rPr>
            <w:noProof/>
            <w:webHidden/>
          </w:rPr>
          <w:t>15</w:t>
        </w:r>
        <w:r w:rsidR="00204736">
          <w:rPr>
            <w:noProof/>
            <w:webHidden/>
          </w:rPr>
          <w:fldChar w:fldCharType="end"/>
        </w:r>
      </w:hyperlink>
    </w:p>
    <w:p w:rsidR="00204736" w:rsidRDefault="00F64CAD">
      <w:pPr>
        <w:pStyle w:val="Verzeichnis2"/>
        <w:tabs>
          <w:tab w:val="right" w:leader="dot" w:pos="9061"/>
        </w:tabs>
        <w:rPr>
          <w:rFonts w:asciiTheme="minorHAnsi" w:eastAsiaTheme="minorEastAsia" w:hAnsiTheme="minorHAnsi" w:cstheme="minorBidi"/>
          <w:noProof/>
          <w:sz w:val="22"/>
          <w:szCs w:val="22"/>
          <w:lang w:val="de-AT" w:eastAsia="de-AT"/>
        </w:rPr>
      </w:pPr>
      <w:hyperlink w:anchor="_Toc346719237" w:history="1">
        <w:r w:rsidR="00204736" w:rsidRPr="00CB414C">
          <w:rPr>
            <w:rStyle w:val="Hyperlink"/>
            <w:noProof/>
          </w:rPr>
          <w:t>3.  Dokumente eines/r Studierenden einsehen und verwalten</w:t>
        </w:r>
        <w:r w:rsidR="00204736">
          <w:rPr>
            <w:noProof/>
            <w:webHidden/>
          </w:rPr>
          <w:tab/>
        </w:r>
        <w:r w:rsidR="00204736">
          <w:rPr>
            <w:noProof/>
            <w:webHidden/>
          </w:rPr>
          <w:fldChar w:fldCharType="begin"/>
        </w:r>
        <w:r w:rsidR="00204736">
          <w:rPr>
            <w:noProof/>
            <w:webHidden/>
          </w:rPr>
          <w:instrText xml:space="preserve"> PAGEREF _Toc346719237 \h </w:instrText>
        </w:r>
        <w:r w:rsidR="00204736">
          <w:rPr>
            <w:noProof/>
            <w:webHidden/>
          </w:rPr>
        </w:r>
        <w:r w:rsidR="00204736">
          <w:rPr>
            <w:noProof/>
            <w:webHidden/>
          </w:rPr>
          <w:fldChar w:fldCharType="separate"/>
        </w:r>
        <w:r>
          <w:rPr>
            <w:noProof/>
            <w:webHidden/>
          </w:rPr>
          <w:t>15</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38" w:history="1">
        <w:r w:rsidR="00204736" w:rsidRPr="00CB414C">
          <w:rPr>
            <w:rStyle w:val="Hyperlink"/>
            <w:noProof/>
          </w:rPr>
          <w:t>3.1  Dokumente eines/r Studierenden bearbeiten</w:t>
        </w:r>
        <w:r w:rsidR="00204736">
          <w:rPr>
            <w:noProof/>
            <w:webHidden/>
          </w:rPr>
          <w:tab/>
        </w:r>
        <w:r w:rsidR="00204736">
          <w:rPr>
            <w:noProof/>
            <w:webHidden/>
          </w:rPr>
          <w:fldChar w:fldCharType="begin"/>
        </w:r>
        <w:r w:rsidR="00204736">
          <w:rPr>
            <w:noProof/>
            <w:webHidden/>
          </w:rPr>
          <w:instrText xml:space="preserve"> PAGEREF _Toc346719238 \h </w:instrText>
        </w:r>
        <w:r w:rsidR="00204736">
          <w:rPr>
            <w:noProof/>
            <w:webHidden/>
          </w:rPr>
        </w:r>
        <w:r w:rsidR="00204736">
          <w:rPr>
            <w:noProof/>
            <w:webHidden/>
          </w:rPr>
          <w:fldChar w:fldCharType="separate"/>
        </w:r>
        <w:r>
          <w:rPr>
            <w:noProof/>
            <w:webHidden/>
          </w:rPr>
          <w:t>17</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39" w:history="1">
        <w:r w:rsidR="00204736" w:rsidRPr="00CB414C">
          <w:rPr>
            <w:rStyle w:val="Hyperlink"/>
            <w:noProof/>
          </w:rPr>
          <w:t>3.2  Dokument für eine/n Studierende/n hinzufügen</w:t>
        </w:r>
        <w:r w:rsidR="00204736">
          <w:rPr>
            <w:noProof/>
            <w:webHidden/>
          </w:rPr>
          <w:tab/>
        </w:r>
        <w:r w:rsidR="00204736">
          <w:rPr>
            <w:noProof/>
            <w:webHidden/>
          </w:rPr>
          <w:fldChar w:fldCharType="begin"/>
        </w:r>
        <w:r w:rsidR="00204736">
          <w:rPr>
            <w:noProof/>
            <w:webHidden/>
          </w:rPr>
          <w:instrText xml:space="preserve"> PAGEREF _Toc346719239 \h </w:instrText>
        </w:r>
        <w:r w:rsidR="00204736">
          <w:rPr>
            <w:noProof/>
            <w:webHidden/>
          </w:rPr>
        </w:r>
        <w:r w:rsidR="00204736">
          <w:rPr>
            <w:noProof/>
            <w:webHidden/>
          </w:rPr>
          <w:fldChar w:fldCharType="separate"/>
        </w:r>
        <w:r>
          <w:rPr>
            <w:noProof/>
            <w:webHidden/>
          </w:rPr>
          <w:t>17</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40" w:history="1">
        <w:r w:rsidR="00204736" w:rsidRPr="00CB414C">
          <w:rPr>
            <w:rStyle w:val="Hyperlink"/>
            <w:noProof/>
          </w:rPr>
          <w:t>3.3  Durch Studierenden hochgeladene Dokumente überprüfen / bestätigen - To-do-Liste</w:t>
        </w:r>
        <w:r w:rsidR="00204736">
          <w:rPr>
            <w:noProof/>
            <w:webHidden/>
          </w:rPr>
          <w:tab/>
        </w:r>
        <w:r w:rsidR="00204736">
          <w:rPr>
            <w:noProof/>
            <w:webHidden/>
          </w:rPr>
          <w:fldChar w:fldCharType="begin"/>
        </w:r>
        <w:r w:rsidR="00204736">
          <w:rPr>
            <w:noProof/>
            <w:webHidden/>
          </w:rPr>
          <w:instrText xml:space="preserve"> PAGEREF _Toc346719240 \h </w:instrText>
        </w:r>
        <w:r w:rsidR="00204736">
          <w:rPr>
            <w:noProof/>
            <w:webHidden/>
          </w:rPr>
        </w:r>
        <w:r w:rsidR="00204736">
          <w:rPr>
            <w:noProof/>
            <w:webHidden/>
          </w:rPr>
          <w:fldChar w:fldCharType="separate"/>
        </w:r>
        <w:r>
          <w:rPr>
            <w:noProof/>
            <w:webHidden/>
          </w:rPr>
          <w:t>18</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41" w:history="1">
        <w:r w:rsidR="00204736" w:rsidRPr="00CB414C">
          <w:rPr>
            <w:rStyle w:val="Hyperlink"/>
            <w:noProof/>
          </w:rPr>
          <w:t>3.4  Anwendungsfall für das Löschen von Dokumenten</w:t>
        </w:r>
        <w:r w:rsidR="00204736">
          <w:rPr>
            <w:noProof/>
            <w:webHidden/>
          </w:rPr>
          <w:tab/>
        </w:r>
        <w:r w:rsidR="00204736">
          <w:rPr>
            <w:noProof/>
            <w:webHidden/>
          </w:rPr>
          <w:fldChar w:fldCharType="begin"/>
        </w:r>
        <w:r w:rsidR="00204736">
          <w:rPr>
            <w:noProof/>
            <w:webHidden/>
          </w:rPr>
          <w:instrText xml:space="preserve"> PAGEREF _Toc346719241 \h </w:instrText>
        </w:r>
        <w:r w:rsidR="00204736">
          <w:rPr>
            <w:noProof/>
            <w:webHidden/>
          </w:rPr>
        </w:r>
        <w:r w:rsidR="00204736">
          <w:rPr>
            <w:noProof/>
            <w:webHidden/>
          </w:rPr>
          <w:fldChar w:fldCharType="separate"/>
        </w:r>
        <w:r>
          <w:rPr>
            <w:noProof/>
            <w:webHidden/>
          </w:rPr>
          <w:t>19</w:t>
        </w:r>
        <w:r w:rsidR="00204736">
          <w:rPr>
            <w:noProof/>
            <w:webHidden/>
          </w:rPr>
          <w:fldChar w:fldCharType="end"/>
        </w:r>
      </w:hyperlink>
    </w:p>
    <w:p w:rsidR="00204736" w:rsidRDefault="00F64CAD">
      <w:pPr>
        <w:pStyle w:val="Verzeichnis2"/>
        <w:tabs>
          <w:tab w:val="right" w:leader="dot" w:pos="9061"/>
        </w:tabs>
        <w:rPr>
          <w:rFonts w:asciiTheme="minorHAnsi" w:eastAsiaTheme="minorEastAsia" w:hAnsiTheme="minorHAnsi" w:cstheme="minorBidi"/>
          <w:noProof/>
          <w:sz w:val="22"/>
          <w:szCs w:val="22"/>
          <w:lang w:val="de-AT" w:eastAsia="de-AT"/>
        </w:rPr>
      </w:pPr>
      <w:hyperlink w:anchor="_Toc346719242" w:history="1">
        <w:r w:rsidR="00204736" w:rsidRPr="00CB414C">
          <w:rPr>
            <w:rStyle w:val="Hyperlink"/>
            <w:noProof/>
          </w:rPr>
          <w:t>4.  Studierendensicht – Dokumenten-Upload durch Studierende</w:t>
        </w:r>
        <w:r w:rsidR="00204736">
          <w:rPr>
            <w:noProof/>
            <w:webHidden/>
          </w:rPr>
          <w:tab/>
        </w:r>
        <w:r w:rsidR="00204736">
          <w:rPr>
            <w:noProof/>
            <w:webHidden/>
          </w:rPr>
          <w:fldChar w:fldCharType="begin"/>
        </w:r>
        <w:r w:rsidR="00204736">
          <w:rPr>
            <w:noProof/>
            <w:webHidden/>
          </w:rPr>
          <w:instrText xml:space="preserve"> PAGEREF _Toc346719242 \h </w:instrText>
        </w:r>
        <w:r w:rsidR="00204736">
          <w:rPr>
            <w:noProof/>
            <w:webHidden/>
          </w:rPr>
        </w:r>
        <w:r w:rsidR="00204736">
          <w:rPr>
            <w:noProof/>
            <w:webHidden/>
          </w:rPr>
          <w:fldChar w:fldCharType="separate"/>
        </w:r>
        <w:r>
          <w:rPr>
            <w:noProof/>
            <w:webHidden/>
          </w:rPr>
          <w:t>20</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43" w:history="1">
        <w:r w:rsidR="00204736" w:rsidRPr="00CB414C">
          <w:rPr>
            <w:rStyle w:val="Hyperlink"/>
            <w:noProof/>
          </w:rPr>
          <w:t>4.1  Dokumente uploaden</w:t>
        </w:r>
        <w:r w:rsidR="00204736">
          <w:rPr>
            <w:noProof/>
            <w:webHidden/>
          </w:rPr>
          <w:tab/>
        </w:r>
        <w:r w:rsidR="00204736">
          <w:rPr>
            <w:noProof/>
            <w:webHidden/>
          </w:rPr>
          <w:fldChar w:fldCharType="begin"/>
        </w:r>
        <w:r w:rsidR="00204736">
          <w:rPr>
            <w:noProof/>
            <w:webHidden/>
          </w:rPr>
          <w:instrText xml:space="preserve"> PAGEREF _Toc346719243 \h </w:instrText>
        </w:r>
        <w:r w:rsidR="00204736">
          <w:rPr>
            <w:noProof/>
            <w:webHidden/>
          </w:rPr>
        </w:r>
        <w:r w:rsidR="00204736">
          <w:rPr>
            <w:noProof/>
            <w:webHidden/>
          </w:rPr>
          <w:fldChar w:fldCharType="separate"/>
        </w:r>
        <w:r>
          <w:rPr>
            <w:noProof/>
            <w:webHidden/>
          </w:rPr>
          <w:t>20</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44" w:history="1">
        <w:r w:rsidR="00204736" w:rsidRPr="00CB414C">
          <w:rPr>
            <w:rStyle w:val="Hyperlink"/>
            <w:noProof/>
          </w:rPr>
          <w:t>4.2  Dokumente einsehen</w:t>
        </w:r>
        <w:r w:rsidR="00204736">
          <w:rPr>
            <w:noProof/>
            <w:webHidden/>
          </w:rPr>
          <w:tab/>
        </w:r>
        <w:r w:rsidR="00204736">
          <w:rPr>
            <w:noProof/>
            <w:webHidden/>
          </w:rPr>
          <w:fldChar w:fldCharType="begin"/>
        </w:r>
        <w:r w:rsidR="00204736">
          <w:rPr>
            <w:noProof/>
            <w:webHidden/>
          </w:rPr>
          <w:instrText xml:space="preserve"> PAGEREF _Toc346719244 \h </w:instrText>
        </w:r>
        <w:r w:rsidR="00204736">
          <w:rPr>
            <w:noProof/>
            <w:webHidden/>
          </w:rPr>
        </w:r>
        <w:r w:rsidR="00204736">
          <w:rPr>
            <w:noProof/>
            <w:webHidden/>
          </w:rPr>
          <w:fldChar w:fldCharType="separate"/>
        </w:r>
        <w:r>
          <w:rPr>
            <w:noProof/>
            <w:webHidden/>
          </w:rPr>
          <w:t>21</w:t>
        </w:r>
        <w:r w:rsidR="00204736">
          <w:rPr>
            <w:noProof/>
            <w:webHidden/>
          </w:rPr>
          <w:fldChar w:fldCharType="end"/>
        </w:r>
      </w:hyperlink>
    </w:p>
    <w:p w:rsidR="00204736" w:rsidRDefault="00F64CAD">
      <w:pPr>
        <w:pStyle w:val="Verzeichnis1"/>
        <w:tabs>
          <w:tab w:val="right" w:leader="dot" w:pos="9061"/>
        </w:tabs>
        <w:rPr>
          <w:rFonts w:asciiTheme="minorHAnsi" w:eastAsiaTheme="minorEastAsia" w:hAnsiTheme="minorHAnsi" w:cstheme="minorBidi"/>
          <w:noProof/>
          <w:sz w:val="22"/>
          <w:szCs w:val="22"/>
          <w:lang w:val="de-AT" w:eastAsia="de-AT"/>
        </w:rPr>
      </w:pPr>
      <w:hyperlink w:anchor="_Toc346719245" w:history="1">
        <w:r w:rsidR="00204736" w:rsidRPr="00CB414C">
          <w:rPr>
            <w:rStyle w:val="Hyperlink"/>
            <w:noProof/>
          </w:rPr>
          <w:t>C) Konfiguration</w:t>
        </w:r>
        <w:r w:rsidR="00204736">
          <w:rPr>
            <w:noProof/>
            <w:webHidden/>
          </w:rPr>
          <w:tab/>
        </w:r>
        <w:r w:rsidR="00204736">
          <w:rPr>
            <w:noProof/>
            <w:webHidden/>
          </w:rPr>
          <w:fldChar w:fldCharType="begin"/>
        </w:r>
        <w:r w:rsidR="00204736">
          <w:rPr>
            <w:noProof/>
            <w:webHidden/>
          </w:rPr>
          <w:instrText xml:space="preserve"> PAGEREF _Toc346719245 \h </w:instrText>
        </w:r>
        <w:r w:rsidR="00204736">
          <w:rPr>
            <w:noProof/>
            <w:webHidden/>
          </w:rPr>
        </w:r>
        <w:r w:rsidR="00204736">
          <w:rPr>
            <w:noProof/>
            <w:webHidden/>
          </w:rPr>
          <w:fldChar w:fldCharType="separate"/>
        </w:r>
        <w:r>
          <w:rPr>
            <w:noProof/>
            <w:webHidden/>
          </w:rPr>
          <w:t>22</w:t>
        </w:r>
        <w:r w:rsidR="00204736">
          <w:rPr>
            <w:noProof/>
            <w:webHidden/>
          </w:rPr>
          <w:fldChar w:fldCharType="end"/>
        </w:r>
      </w:hyperlink>
    </w:p>
    <w:p w:rsidR="00204736" w:rsidRDefault="00F64CAD">
      <w:pPr>
        <w:pStyle w:val="Verzeichnis2"/>
        <w:tabs>
          <w:tab w:val="right" w:leader="dot" w:pos="9061"/>
        </w:tabs>
        <w:rPr>
          <w:rFonts w:asciiTheme="minorHAnsi" w:eastAsiaTheme="minorEastAsia" w:hAnsiTheme="minorHAnsi" w:cstheme="minorBidi"/>
          <w:noProof/>
          <w:sz w:val="22"/>
          <w:szCs w:val="22"/>
          <w:lang w:val="de-AT" w:eastAsia="de-AT"/>
        </w:rPr>
      </w:pPr>
      <w:hyperlink w:anchor="_Toc346719246" w:history="1">
        <w:r w:rsidR="00204736" w:rsidRPr="00CB414C">
          <w:rPr>
            <w:rStyle w:val="Hyperlink"/>
            <w:noProof/>
          </w:rPr>
          <w:t>1.  STUDAKT: Applikationsnamen für UI-Texte anpassen</w:t>
        </w:r>
        <w:r w:rsidR="00204736">
          <w:rPr>
            <w:noProof/>
            <w:webHidden/>
          </w:rPr>
          <w:tab/>
        </w:r>
        <w:r w:rsidR="00204736">
          <w:rPr>
            <w:noProof/>
            <w:webHidden/>
          </w:rPr>
          <w:fldChar w:fldCharType="begin"/>
        </w:r>
        <w:r w:rsidR="00204736">
          <w:rPr>
            <w:noProof/>
            <w:webHidden/>
          </w:rPr>
          <w:instrText xml:space="preserve"> PAGEREF _Toc346719246 \h </w:instrText>
        </w:r>
        <w:r w:rsidR="00204736">
          <w:rPr>
            <w:noProof/>
            <w:webHidden/>
          </w:rPr>
        </w:r>
        <w:r w:rsidR="00204736">
          <w:rPr>
            <w:noProof/>
            <w:webHidden/>
          </w:rPr>
          <w:fldChar w:fldCharType="separate"/>
        </w:r>
        <w:r>
          <w:rPr>
            <w:noProof/>
            <w:webHidden/>
          </w:rPr>
          <w:t>22</w:t>
        </w:r>
        <w:r w:rsidR="00204736">
          <w:rPr>
            <w:noProof/>
            <w:webHidden/>
          </w:rPr>
          <w:fldChar w:fldCharType="end"/>
        </w:r>
      </w:hyperlink>
    </w:p>
    <w:p w:rsidR="00204736" w:rsidRDefault="00F64CAD">
      <w:pPr>
        <w:pStyle w:val="Verzeichnis2"/>
        <w:tabs>
          <w:tab w:val="right" w:leader="dot" w:pos="9061"/>
        </w:tabs>
        <w:rPr>
          <w:rFonts w:asciiTheme="minorHAnsi" w:eastAsiaTheme="minorEastAsia" w:hAnsiTheme="minorHAnsi" w:cstheme="minorBidi"/>
          <w:noProof/>
          <w:sz w:val="22"/>
          <w:szCs w:val="22"/>
          <w:lang w:val="de-AT" w:eastAsia="de-AT"/>
        </w:rPr>
      </w:pPr>
      <w:hyperlink w:anchor="_Toc346719247" w:history="1">
        <w:r w:rsidR="00204736" w:rsidRPr="00CB414C">
          <w:rPr>
            <w:rStyle w:val="Hyperlink"/>
            <w:noProof/>
          </w:rPr>
          <w:t>2.  Anzeigebedingungen, Freischalten</w:t>
        </w:r>
        <w:r w:rsidR="00204736">
          <w:rPr>
            <w:noProof/>
            <w:webHidden/>
          </w:rPr>
          <w:tab/>
        </w:r>
        <w:r w:rsidR="00204736">
          <w:rPr>
            <w:noProof/>
            <w:webHidden/>
          </w:rPr>
          <w:fldChar w:fldCharType="begin"/>
        </w:r>
        <w:r w:rsidR="00204736">
          <w:rPr>
            <w:noProof/>
            <w:webHidden/>
          </w:rPr>
          <w:instrText xml:space="preserve"> PAGEREF _Toc346719247 \h </w:instrText>
        </w:r>
        <w:r w:rsidR="00204736">
          <w:rPr>
            <w:noProof/>
            <w:webHidden/>
          </w:rPr>
        </w:r>
        <w:r w:rsidR="00204736">
          <w:rPr>
            <w:noProof/>
            <w:webHidden/>
          </w:rPr>
          <w:fldChar w:fldCharType="separate"/>
        </w:r>
        <w:r>
          <w:rPr>
            <w:noProof/>
            <w:webHidden/>
          </w:rPr>
          <w:t>22</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48" w:history="1">
        <w:r w:rsidR="00204736" w:rsidRPr="00CB414C">
          <w:rPr>
            <w:rStyle w:val="Hyperlink"/>
            <w:noProof/>
          </w:rPr>
          <w:t>2.1  STUDAKT und STUDSTAMM Für Sachbearbeiter/innen freischalten</w:t>
        </w:r>
        <w:r w:rsidR="00204736">
          <w:rPr>
            <w:noProof/>
            <w:webHidden/>
          </w:rPr>
          <w:tab/>
        </w:r>
        <w:r w:rsidR="00204736">
          <w:rPr>
            <w:noProof/>
            <w:webHidden/>
          </w:rPr>
          <w:fldChar w:fldCharType="begin"/>
        </w:r>
        <w:r w:rsidR="00204736">
          <w:rPr>
            <w:noProof/>
            <w:webHidden/>
          </w:rPr>
          <w:instrText xml:space="preserve"> PAGEREF _Toc346719248 \h </w:instrText>
        </w:r>
        <w:r w:rsidR="00204736">
          <w:rPr>
            <w:noProof/>
            <w:webHidden/>
          </w:rPr>
        </w:r>
        <w:r w:rsidR="00204736">
          <w:rPr>
            <w:noProof/>
            <w:webHidden/>
          </w:rPr>
          <w:fldChar w:fldCharType="separate"/>
        </w:r>
        <w:r>
          <w:rPr>
            <w:noProof/>
            <w:webHidden/>
          </w:rPr>
          <w:t>22</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49" w:history="1">
        <w:r w:rsidR="00204736" w:rsidRPr="00CB414C">
          <w:rPr>
            <w:rStyle w:val="Hyperlink"/>
            <w:noProof/>
          </w:rPr>
          <w:t>2.2  STUDAKT für Studierende freischalten</w:t>
        </w:r>
        <w:r w:rsidR="00204736">
          <w:rPr>
            <w:noProof/>
            <w:webHidden/>
          </w:rPr>
          <w:tab/>
        </w:r>
        <w:r w:rsidR="00204736">
          <w:rPr>
            <w:noProof/>
            <w:webHidden/>
          </w:rPr>
          <w:fldChar w:fldCharType="begin"/>
        </w:r>
        <w:r w:rsidR="00204736">
          <w:rPr>
            <w:noProof/>
            <w:webHidden/>
          </w:rPr>
          <w:instrText xml:space="preserve"> PAGEREF _Toc346719249 \h </w:instrText>
        </w:r>
        <w:r w:rsidR="00204736">
          <w:rPr>
            <w:noProof/>
            <w:webHidden/>
          </w:rPr>
        </w:r>
        <w:r w:rsidR="00204736">
          <w:rPr>
            <w:noProof/>
            <w:webHidden/>
          </w:rPr>
          <w:fldChar w:fldCharType="separate"/>
        </w:r>
        <w:r>
          <w:rPr>
            <w:noProof/>
            <w:webHidden/>
          </w:rPr>
          <w:t>22</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50" w:history="1">
        <w:r w:rsidR="00204736" w:rsidRPr="00CB414C">
          <w:rPr>
            <w:rStyle w:val="Hyperlink"/>
            <w:noProof/>
          </w:rPr>
          <w:t>2.3  STUDAKT: Textkürzel anpassen</w:t>
        </w:r>
        <w:r w:rsidR="00204736">
          <w:rPr>
            <w:noProof/>
            <w:webHidden/>
          </w:rPr>
          <w:tab/>
        </w:r>
        <w:r w:rsidR="00204736">
          <w:rPr>
            <w:noProof/>
            <w:webHidden/>
          </w:rPr>
          <w:fldChar w:fldCharType="begin"/>
        </w:r>
        <w:r w:rsidR="00204736">
          <w:rPr>
            <w:noProof/>
            <w:webHidden/>
          </w:rPr>
          <w:instrText xml:space="preserve"> PAGEREF _Toc346719250 \h </w:instrText>
        </w:r>
        <w:r w:rsidR="00204736">
          <w:rPr>
            <w:noProof/>
            <w:webHidden/>
          </w:rPr>
        </w:r>
        <w:r w:rsidR="00204736">
          <w:rPr>
            <w:noProof/>
            <w:webHidden/>
          </w:rPr>
          <w:fldChar w:fldCharType="separate"/>
        </w:r>
        <w:r>
          <w:rPr>
            <w:noProof/>
            <w:webHidden/>
          </w:rPr>
          <w:t>23</w:t>
        </w:r>
        <w:r w:rsidR="00204736">
          <w:rPr>
            <w:noProof/>
            <w:webHidden/>
          </w:rPr>
          <w:fldChar w:fldCharType="end"/>
        </w:r>
      </w:hyperlink>
    </w:p>
    <w:p w:rsidR="00204736" w:rsidRDefault="00F64CAD">
      <w:pPr>
        <w:pStyle w:val="Verzeichnis2"/>
        <w:tabs>
          <w:tab w:val="right" w:leader="dot" w:pos="9061"/>
        </w:tabs>
        <w:rPr>
          <w:rFonts w:asciiTheme="minorHAnsi" w:eastAsiaTheme="minorEastAsia" w:hAnsiTheme="minorHAnsi" w:cstheme="minorBidi"/>
          <w:noProof/>
          <w:sz w:val="22"/>
          <w:szCs w:val="22"/>
          <w:lang w:val="de-AT" w:eastAsia="de-AT"/>
        </w:rPr>
      </w:pPr>
      <w:hyperlink w:anchor="_Toc346719251" w:history="1">
        <w:r w:rsidR="00204736" w:rsidRPr="00CB414C">
          <w:rPr>
            <w:rStyle w:val="Hyperlink"/>
            <w:noProof/>
          </w:rPr>
          <w:t>3.  Berechtigungen</w:t>
        </w:r>
        <w:r w:rsidR="00204736">
          <w:rPr>
            <w:noProof/>
            <w:webHidden/>
          </w:rPr>
          <w:tab/>
        </w:r>
        <w:r w:rsidR="00204736">
          <w:rPr>
            <w:noProof/>
            <w:webHidden/>
          </w:rPr>
          <w:fldChar w:fldCharType="begin"/>
        </w:r>
        <w:r w:rsidR="00204736">
          <w:rPr>
            <w:noProof/>
            <w:webHidden/>
          </w:rPr>
          <w:instrText xml:space="preserve"> PAGEREF _Toc346719251 \h </w:instrText>
        </w:r>
        <w:r w:rsidR="00204736">
          <w:rPr>
            <w:noProof/>
            <w:webHidden/>
          </w:rPr>
        </w:r>
        <w:r w:rsidR="00204736">
          <w:rPr>
            <w:noProof/>
            <w:webHidden/>
          </w:rPr>
          <w:fldChar w:fldCharType="separate"/>
        </w:r>
        <w:r>
          <w:rPr>
            <w:noProof/>
            <w:webHidden/>
          </w:rPr>
          <w:t>24</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52" w:history="1">
        <w:r w:rsidR="00204736" w:rsidRPr="00CB414C">
          <w:rPr>
            <w:rStyle w:val="Hyperlink"/>
            <w:noProof/>
          </w:rPr>
          <w:t>3.1  STUDAKT</w:t>
        </w:r>
        <w:r w:rsidR="00204736">
          <w:rPr>
            <w:noProof/>
            <w:webHidden/>
          </w:rPr>
          <w:tab/>
        </w:r>
        <w:r w:rsidR="00204736">
          <w:rPr>
            <w:noProof/>
            <w:webHidden/>
          </w:rPr>
          <w:fldChar w:fldCharType="begin"/>
        </w:r>
        <w:r w:rsidR="00204736">
          <w:rPr>
            <w:noProof/>
            <w:webHidden/>
          </w:rPr>
          <w:instrText xml:space="preserve"> PAGEREF _Toc346719252 \h </w:instrText>
        </w:r>
        <w:r w:rsidR="00204736">
          <w:rPr>
            <w:noProof/>
            <w:webHidden/>
          </w:rPr>
        </w:r>
        <w:r w:rsidR="00204736">
          <w:rPr>
            <w:noProof/>
            <w:webHidden/>
          </w:rPr>
          <w:fldChar w:fldCharType="separate"/>
        </w:r>
        <w:r>
          <w:rPr>
            <w:noProof/>
            <w:webHidden/>
          </w:rPr>
          <w:t>24</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53" w:history="1">
        <w:r w:rsidR="00204736" w:rsidRPr="00CB414C">
          <w:rPr>
            <w:rStyle w:val="Hyperlink"/>
            <w:noProof/>
          </w:rPr>
          <w:t>3.2  STUDSTAMM</w:t>
        </w:r>
        <w:r w:rsidR="00204736">
          <w:rPr>
            <w:noProof/>
            <w:webHidden/>
          </w:rPr>
          <w:tab/>
        </w:r>
        <w:r w:rsidR="00204736">
          <w:rPr>
            <w:noProof/>
            <w:webHidden/>
          </w:rPr>
          <w:fldChar w:fldCharType="begin"/>
        </w:r>
        <w:r w:rsidR="00204736">
          <w:rPr>
            <w:noProof/>
            <w:webHidden/>
          </w:rPr>
          <w:instrText xml:space="preserve"> PAGEREF _Toc346719253 \h </w:instrText>
        </w:r>
        <w:r w:rsidR="00204736">
          <w:rPr>
            <w:noProof/>
            <w:webHidden/>
          </w:rPr>
        </w:r>
        <w:r w:rsidR="00204736">
          <w:rPr>
            <w:noProof/>
            <w:webHidden/>
          </w:rPr>
          <w:fldChar w:fldCharType="separate"/>
        </w:r>
        <w:r>
          <w:rPr>
            <w:noProof/>
            <w:webHidden/>
          </w:rPr>
          <w:t>24</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54" w:history="1">
        <w:r w:rsidR="00204736" w:rsidRPr="00CB414C">
          <w:rPr>
            <w:rStyle w:val="Hyperlink"/>
            <w:noProof/>
          </w:rPr>
          <w:t>3.3  UDF_ADM</w:t>
        </w:r>
        <w:r w:rsidR="00204736">
          <w:rPr>
            <w:noProof/>
            <w:webHidden/>
          </w:rPr>
          <w:tab/>
        </w:r>
        <w:r w:rsidR="00204736">
          <w:rPr>
            <w:noProof/>
            <w:webHidden/>
          </w:rPr>
          <w:fldChar w:fldCharType="begin"/>
        </w:r>
        <w:r w:rsidR="00204736">
          <w:rPr>
            <w:noProof/>
            <w:webHidden/>
          </w:rPr>
          <w:instrText xml:space="preserve"> PAGEREF _Toc346719254 \h </w:instrText>
        </w:r>
        <w:r w:rsidR="00204736">
          <w:rPr>
            <w:noProof/>
            <w:webHidden/>
          </w:rPr>
        </w:r>
        <w:r w:rsidR="00204736">
          <w:rPr>
            <w:noProof/>
            <w:webHidden/>
          </w:rPr>
          <w:fldChar w:fldCharType="separate"/>
        </w:r>
        <w:r>
          <w:rPr>
            <w:noProof/>
            <w:webHidden/>
          </w:rPr>
          <w:t>25</w:t>
        </w:r>
        <w:r w:rsidR="00204736">
          <w:rPr>
            <w:noProof/>
            <w:webHidden/>
          </w:rPr>
          <w:fldChar w:fldCharType="end"/>
        </w:r>
      </w:hyperlink>
    </w:p>
    <w:p w:rsidR="00204736" w:rsidRDefault="00F64CAD">
      <w:pPr>
        <w:pStyle w:val="Verzeichnis2"/>
        <w:tabs>
          <w:tab w:val="right" w:leader="dot" w:pos="9061"/>
        </w:tabs>
        <w:rPr>
          <w:rFonts w:asciiTheme="minorHAnsi" w:eastAsiaTheme="minorEastAsia" w:hAnsiTheme="minorHAnsi" w:cstheme="minorBidi"/>
          <w:noProof/>
          <w:sz w:val="22"/>
          <w:szCs w:val="22"/>
          <w:lang w:val="de-AT" w:eastAsia="de-AT"/>
        </w:rPr>
      </w:pPr>
      <w:hyperlink w:anchor="_Toc346719255" w:history="1">
        <w:r w:rsidR="00204736" w:rsidRPr="00CB414C">
          <w:rPr>
            <w:rStyle w:val="Hyperlink"/>
            <w:noProof/>
          </w:rPr>
          <w:t>4.  Parameter</w:t>
        </w:r>
        <w:r w:rsidR="00204736">
          <w:rPr>
            <w:noProof/>
            <w:webHidden/>
          </w:rPr>
          <w:tab/>
        </w:r>
        <w:r w:rsidR="00204736">
          <w:rPr>
            <w:noProof/>
            <w:webHidden/>
          </w:rPr>
          <w:fldChar w:fldCharType="begin"/>
        </w:r>
        <w:r w:rsidR="00204736">
          <w:rPr>
            <w:noProof/>
            <w:webHidden/>
          </w:rPr>
          <w:instrText xml:space="preserve"> PAGEREF _Toc346719255 \h </w:instrText>
        </w:r>
        <w:r w:rsidR="00204736">
          <w:rPr>
            <w:noProof/>
            <w:webHidden/>
          </w:rPr>
        </w:r>
        <w:r w:rsidR="00204736">
          <w:rPr>
            <w:noProof/>
            <w:webHidden/>
          </w:rPr>
          <w:fldChar w:fldCharType="separate"/>
        </w:r>
        <w:r>
          <w:rPr>
            <w:noProof/>
            <w:webHidden/>
          </w:rPr>
          <w:t>25</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56" w:history="1">
        <w:r w:rsidR="00204736" w:rsidRPr="00CB414C">
          <w:rPr>
            <w:rStyle w:val="Hyperlink"/>
            <w:noProof/>
          </w:rPr>
          <w:t>4.1  STUDAKT</w:t>
        </w:r>
        <w:r w:rsidR="00204736">
          <w:rPr>
            <w:noProof/>
            <w:webHidden/>
          </w:rPr>
          <w:tab/>
        </w:r>
        <w:r w:rsidR="00204736">
          <w:rPr>
            <w:noProof/>
            <w:webHidden/>
          </w:rPr>
          <w:fldChar w:fldCharType="begin"/>
        </w:r>
        <w:r w:rsidR="00204736">
          <w:rPr>
            <w:noProof/>
            <w:webHidden/>
          </w:rPr>
          <w:instrText xml:space="preserve"> PAGEREF _Toc346719256 \h </w:instrText>
        </w:r>
        <w:r w:rsidR="00204736">
          <w:rPr>
            <w:noProof/>
            <w:webHidden/>
          </w:rPr>
        </w:r>
        <w:r w:rsidR="00204736">
          <w:rPr>
            <w:noProof/>
            <w:webHidden/>
          </w:rPr>
          <w:fldChar w:fldCharType="separate"/>
        </w:r>
        <w:r>
          <w:rPr>
            <w:noProof/>
            <w:webHidden/>
          </w:rPr>
          <w:t>25</w:t>
        </w:r>
        <w:r w:rsidR="00204736">
          <w:rPr>
            <w:noProof/>
            <w:webHidden/>
          </w:rPr>
          <w:fldChar w:fldCharType="end"/>
        </w:r>
      </w:hyperlink>
    </w:p>
    <w:p w:rsidR="00204736" w:rsidRDefault="00F64CAD">
      <w:pPr>
        <w:pStyle w:val="Verzeichnis3"/>
        <w:tabs>
          <w:tab w:val="right" w:leader="dot" w:pos="9061"/>
        </w:tabs>
        <w:rPr>
          <w:rFonts w:asciiTheme="minorHAnsi" w:eastAsiaTheme="minorEastAsia" w:hAnsiTheme="minorHAnsi" w:cstheme="minorBidi"/>
          <w:noProof/>
          <w:sz w:val="22"/>
          <w:szCs w:val="22"/>
          <w:lang w:val="de-AT" w:eastAsia="de-AT"/>
        </w:rPr>
      </w:pPr>
      <w:hyperlink w:anchor="_Toc346719257" w:history="1">
        <w:r w:rsidR="00204736" w:rsidRPr="00CB414C">
          <w:rPr>
            <w:rStyle w:val="Hyperlink"/>
            <w:noProof/>
          </w:rPr>
          <w:t>4.2  STUDSTAMM</w:t>
        </w:r>
        <w:r w:rsidR="00204736">
          <w:rPr>
            <w:noProof/>
            <w:webHidden/>
          </w:rPr>
          <w:tab/>
        </w:r>
        <w:r w:rsidR="00204736">
          <w:rPr>
            <w:noProof/>
            <w:webHidden/>
          </w:rPr>
          <w:fldChar w:fldCharType="begin"/>
        </w:r>
        <w:r w:rsidR="00204736">
          <w:rPr>
            <w:noProof/>
            <w:webHidden/>
          </w:rPr>
          <w:instrText xml:space="preserve"> PAGEREF _Toc346719257 \h </w:instrText>
        </w:r>
        <w:r w:rsidR="00204736">
          <w:rPr>
            <w:noProof/>
            <w:webHidden/>
          </w:rPr>
        </w:r>
        <w:r w:rsidR="00204736">
          <w:rPr>
            <w:noProof/>
            <w:webHidden/>
          </w:rPr>
          <w:fldChar w:fldCharType="separate"/>
        </w:r>
        <w:r>
          <w:rPr>
            <w:noProof/>
            <w:webHidden/>
          </w:rPr>
          <w:t>25</w:t>
        </w:r>
        <w:r w:rsidR="00204736">
          <w:rPr>
            <w:noProof/>
            <w:webHidden/>
          </w:rPr>
          <w:fldChar w:fldCharType="end"/>
        </w:r>
      </w:hyperlink>
    </w:p>
    <w:p w:rsidR="00204736" w:rsidRDefault="00F64CAD">
      <w:pPr>
        <w:pStyle w:val="Verzeichnis1"/>
        <w:tabs>
          <w:tab w:val="right" w:leader="dot" w:pos="9061"/>
        </w:tabs>
        <w:rPr>
          <w:rFonts w:asciiTheme="minorHAnsi" w:eastAsiaTheme="minorEastAsia" w:hAnsiTheme="minorHAnsi" w:cstheme="minorBidi"/>
          <w:noProof/>
          <w:sz w:val="22"/>
          <w:szCs w:val="22"/>
          <w:lang w:val="de-AT" w:eastAsia="de-AT"/>
        </w:rPr>
      </w:pPr>
      <w:hyperlink w:anchor="_Toc346719258" w:history="1">
        <w:r w:rsidR="00204736" w:rsidRPr="00CB414C">
          <w:rPr>
            <w:rStyle w:val="Hyperlink"/>
            <w:noProof/>
          </w:rPr>
          <w:t>D) Änderungshistorie</w:t>
        </w:r>
        <w:r w:rsidR="00204736">
          <w:rPr>
            <w:noProof/>
            <w:webHidden/>
          </w:rPr>
          <w:tab/>
        </w:r>
        <w:r w:rsidR="00204736">
          <w:rPr>
            <w:noProof/>
            <w:webHidden/>
          </w:rPr>
          <w:fldChar w:fldCharType="begin"/>
        </w:r>
        <w:r w:rsidR="00204736">
          <w:rPr>
            <w:noProof/>
            <w:webHidden/>
          </w:rPr>
          <w:instrText xml:space="preserve"> PAGEREF _Toc346719258 \h </w:instrText>
        </w:r>
        <w:r w:rsidR="00204736">
          <w:rPr>
            <w:noProof/>
            <w:webHidden/>
          </w:rPr>
        </w:r>
        <w:r w:rsidR="00204736">
          <w:rPr>
            <w:noProof/>
            <w:webHidden/>
          </w:rPr>
          <w:fldChar w:fldCharType="separate"/>
        </w:r>
        <w:r>
          <w:rPr>
            <w:noProof/>
            <w:webHidden/>
          </w:rPr>
          <w:t>26</w:t>
        </w:r>
        <w:r w:rsidR="00204736">
          <w:rPr>
            <w:noProof/>
            <w:webHidden/>
          </w:rPr>
          <w:fldChar w:fldCharType="end"/>
        </w:r>
      </w:hyperlink>
    </w:p>
    <w:p w:rsidR="000A25A5" w:rsidRDefault="00BB47FC" w:rsidP="000A25A5">
      <w:r>
        <w:fldChar w:fldCharType="end"/>
      </w:r>
    </w:p>
    <w:p w:rsidR="007675DF" w:rsidRPr="007675DF" w:rsidRDefault="00E54992" w:rsidP="007675DF">
      <w:pPr>
        <w:pStyle w:val="berschrift1"/>
      </w:pPr>
      <w:bookmarkStart w:id="1" w:name="_Toc346719227"/>
      <w:r>
        <w:lastRenderedPageBreak/>
        <w:t xml:space="preserve">A) </w:t>
      </w:r>
      <w:r w:rsidR="007675DF" w:rsidRPr="007675DF">
        <w:t>Studierendenstammdaten (STUDSTAMM)</w:t>
      </w:r>
      <w:bookmarkEnd w:id="1"/>
    </w:p>
    <w:p w:rsidR="007675DF" w:rsidRPr="007675DF" w:rsidRDefault="007675DF" w:rsidP="007675DF">
      <w:pPr>
        <w:rPr>
          <w:b/>
          <w:bCs/>
        </w:rPr>
      </w:pPr>
      <w:r w:rsidRPr="007675DF">
        <w:rPr>
          <w:b/>
          <w:bCs/>
        </w:rPr>
        <w:t>Zweck der Applikation, Allgemeines</w:t>
      </w:r>
    </w:p>
    <w:p w:rsidR="007675DF" w:rsidRPr="007675DF" w:rsidRDefault="007675DF" w:rsidP="00AF1020">
      <w:r w:rsidRPr="007675DF">
        <w:t xml:space="preserve">Diese Applikation ermöglicht es, beliebige lokal an der Universität/Hochschule festgelegte Daten zu Studierenden zu erfassen (zusätzlich zu den in </w:t>
      </w:r>
      <w:proofErr w:type="spellStart"/>
      <w:r w:rsidRPr="007675DF">
        <w:t>CAMPUSonline</w:t>
      </w:r>
      <w:proofErr w:type="spellEnd"/>
      <w:r w:rsidRPr="007675DF">
        <w:t xml:space="preserve"> standardmäßig gespeicherten Daten).</w:t>
      </w:r>
    </w:p>
    <w:p w:rsidR="007675DF" w:rsidRPr="007675DF" w:rsidRDefault="007675DF" w:rsidP="007675DF"/>
    <w:p w:rsidR="007675DF" w:rsidRPr="007675DF" w:rsidRDefault="007675DF" w:rsidP="007675DF">
      <w:pPr>
        <w:rPr>
          <w:b/>
          <w:bCs/>
        </w:rPr>
      </w:pPr>
      <w:r w:rsidRPr="007675DF">
        <w:rPr>
          <w:b/>
          <w:bCs/>
        </w:rPr>
        <w:t>Festlegung der Datenerfassungsfelder</w:t>
      </w:r>
    </w:p>
    <w:p w:rsidR="007675DF" w:rsidRPr="007675DF" w:rsidRDefault="007675DF" w:rsidP="007675DF">
      <w:r w:rsidRPr="007675DF">
        <w:t xml:space="preserve">Welche Daten erfasst werden können sollen, wird in der </w:t>
      </w:r>
      <w:r w:rsidRPr="007675DF">
        <w:rPr>
          <w:b/>
        </w:rPr>
        <w:t>UDF-Administration</w:t>
      </w:r>
      <w:r w:rsidRPr="007675DF">
        <w:t xml:space="preserve"> im System Management festgelegt (spezifische Berechtigung nötig – siehe unten).</w:t>
      </w:r>
    </w:p>
    <w:p w:rsidR="007675DF" w:rsidRPr="007675DF" w:rsidRDefault="00F64CAD" w:rsidP="007675DF">
      <w:r>
        <w:pict>
          <v:rect id="_x0000_s1071" style="position:absolute;margin-left:-5.35pt;margin-top:85.35pt;width:85.5pt;height:11pt;z-index:251671552" filled="f" strokecolor="red" strokeweight="2p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96.75pt" o:bordertopcolor="this" o:borderleftcolor="this" o:borderbottomcolor="this" o:borderrightcolor="this">
            <v:imagedata r:id="rId9" o:title="" croptop="13650f" cropbottom="36790f" cropleft="12948f" cropright="21237f"/>
            <w10:bordertop type="single" width="4"/>
            <w10:borderleft type="single" width="4"/>
            <w10:borderbottom type="single" width="4"/>
            <w10:borderright type="single" width="4"/>
          </v:shape>
        </w:pict>
      </w:r>
    </w:p>
    <w:p w:rsidR="007675DF" w:rsidRPr="007675DF" w:rsidRDefault="007675DF" w:rsidP="007675DF"/>
    <w:p w:rsidR="007675DF" w:rsidRPr="007675DF" w:rsidRDefault="007675DF" w:rsidP="007675DF">
      <w:pPr>
        <w:rPr>
          <w:b/>
          <w:bCs/>
        </w:rPr>
      </w:pPr>
      <w:r w:rsidRPr="007675DF">
        <w:rPr>
          <w:b/>
          <w:bCs/>
        </w:rPr>
        <w:t>Wo werden die Daten erfasst?</w:t>
      </w:r>
    </w:p>
    <w:p w:rsidR="007675DF" w:rsidRPr="007675DF" w:rsidRDefault="007675DF" w:rsidP="007675DF">
      <w:r w:rsidRPr="007675DF">
        <w:t>Einerseits in der Applikation „</w:t>
      </w:r>
      <w:r w:rsidRPr="007675DF">
        <w:rPr>
          <w:b/>
        </w:rPr>
        <w:t>Studierenden Stammdaten</w:t>
      </w:r>
      <w:r w:rsidRPr="007675DF">
        <w:t>“. Alle lokal festgelegten Felder können dort befüllt werden.</w:t>
      </w:r>
    </w:p>
    <w:p w:rsidR="007675DF" w:rsidRPr="007675DF" w:rsidRDefault="00F64CAD" w:rsidP="007675DF">
      <w:r>
        <w:pict>
          <v:rect id="_x0000_s1072" style="position:absolute;margin-left:111.65pt;margin-top:115.05pt;width:131.5pt;height:15.5pt;z-index:251672576" filled="f" strokecolor="red" strokeweight="2pt"/>
        </w:pict>
      </w:r>
      <w:r>
        <w:pict>
          <v:shape id="_x0000_i1026" type="#_x0000_t75" style="width:235.5pt;height:154.5pt" o:bordertopcolor="this" o:borderleftcolor="this" o:borderbottomcolor="this" o:borderrightcolor="this">
            <v:imagedata r:id="rId10" o:title="" croptop="14734f" cropbottom="28746f" cropleft="15769f" cropright="23003f"/>
            <w10:bordertop type="single" width="4"/>
            <w10:borderleft type="single" width="4"/>
            <w10:borderbottom type="single" width="4"/>
            <w10:borderright type="single" width="4"/>
          </v:shape>
        </w:pict>
      </w:r>
    </w:p>
    <w:p w:rsidR="007675DF" w:rsidRPr="007675DF" w:rsidRDefault="007675DF" w:rsidP="007675DF">
      <w:pPr>
        <w:rPr>
          <w:i/>
        </w:rPr>
      </w:pPr>
      <w:r w:rsidRPr="007675DF">
        <w:rPr>
          <w:i/>
        </w:rPr>
        <w:t>Die Applikation „Studierendenstammdaten“ ist auch aus der Studierendenkartei heraus aufrufbar.</w:t>
      </w:r>
    </w:p>
    <w:p w:rsidR="007675DF" w:rsidRPr="007675DF" w:rsidRDefault="007675DF" w:rsidP="007675DF">
      <w:r w:rsidRPr="007675DF">
        <w:t xml:space="preserve">Zusätzlich gibt es die Möglichkeit, eine beliebige Auswahl der lokal fest gelegten Felder auch in der </w:t>
      </w:r>
      <w:r w:rsidRPr="007675DF">
        <w:rPr>
          <w:b/>
        </w:rPr>
        <w:t>Studierendenvoranmeldung</w:t>
      </w:r>
      <w:r w:rsidRPr="007675DF">
        <w:t xml:space="preserve"> zum Ausfüllen durch die Studierenden selbst zur Verfügung zu stellen.</w:t>
      </w:r>
    </w:p>
    <w:p w:rsidR="007675DF" w:rsidRPr="007675DF" w:rsidRDefault="007675DF" w:rsidP="007675DF"/>
    <w:p w:rsidR="007675DF" w:rsidRDefault="007675DF" w:rsidP="007675DF"/>
    <w:p w:rsidR="00850C81" w:rsidRDefault="00850C81" w:rsidP="007675DF"/>
    <w:p w:rsidR="007B36E3" w:rsidRDefault="007B36E3" w:rsidP="007675DF"/>
    <w:p w:rsidR="00850C81" w:rsidRPr="007675DF" w:rsidRDefault="00850C81" w:rsidP="007675DF"/>
    <w:p w:rsidR="007675DF" w:rsidRPr="007675DF" w:rsidRDefault="007675DF" w:rsidP="007675DF"/>
    <w:p w:rsidR="007675DF" w:rsidRPr="007675DF" w:rsidRDefault="007675DF" w:rsidP="007675DF">
      <w:pPr>
        <w:rPr>
          <w:b/>
          <w:bCs/>
        </w:rPr>
      </w:pPr>
      <w:r w:rsidRPr="007675DF">
        <w:rPr>
          <w:b/>
          <w:bCs/>
        </w:rPr>
        <w:lastRenderedPageBreak/>
        <w:t>Zu erfassende Daten festlegen (UDF-Administration)</w:t>
      </w:r>
    </w:p>
    <w:p w:rsidR="007675DF" w:rsidRPr="007675DF" w:rsidRDefault="007675DF" w:rsidP="007675DF">
      <w:r w:rsidRPr="007675DF">
        <w:t xml:space="preserve">Die UDF-Administration, ein Tool zur Erstellung von </w:t>
      </w:r>
      <w:r w:rsidRPr="007675DF">
        <w:rPr>
          <w:i/>
        </w:rPr>
        <w:t>User Defined Fields</w:t>
      </w:r>
      <w:r w:rsidRPr="007675DF">
        <w:t>, ist, wie oben erwähnt, im System Management zu finden.</w:t>
      </w:r>
    </w:p>
    <w:p w:rsidR="007675DF" w:rsidRPr="007675DF" w:rsidRDefault="007675DF" w:rsidP="007675DF">
      <w:r w:rsidRPr="007675DF">
        <w:rPr>
          <w:i/>
        </w:rPr>
        <w:t>User Defined Fields</w:t>
      </w:r>
      <w:r w:rsidRPr="007675DF">
        <w:t xml:space="preserve"> sind in Klassen eingeteilt, die sich wiederum in Gruppen unterteilen:</w:t>
      </w:r>
    </w:p>
    <w:p w:rsidR="007675DF" w:rsidRPr="007675DF" w:rsidRDefault="007675DF" w:rsidP="007675DF">
      <w:r w:rsidRPr="007675DF">
        <w:t>Klasse</w:t>
      </w:r>
      <w:r w:rsidRPr="007675DF">
        <w:br/>
      </w:r>
      <w:r w:rsidRPr="007675DF">
        <w:tab/>
        <w:t>Gruppe</w:t>
      </w:r>
      <w:r w:rsidRPr="007675DF">
        <w:br/>
      </w:r>
      <w:r w:rsidRPr="007675DF">
        <w:tab/>
      </w:r>
      <w:r w:rsidRPr="007675DF">
        <w:tab/>
        <w:t>Feld</w:t>
      </w:r>
    </w:p>
    <w:p w:rsidR="007675DF" w:rsidRPr="007675DF" w:rsidRDefault="00F64CAD" w:rsidP="007675DF">
      <w:r>
        <w:pict>
          <v:rect id="_x0000_s1059" style="position:absolute;margin-left:-9.85pt;margin-top:87.3pt;width:332.5pt;height:32.5pt;z-index:251659264" filled="f" strokecolor="red" strokeweight="2.25pt"/>
        </w:pict>
      </w:r>
      <w:r>
        <w:pict>
          <v:shape id="_x0000_i1027" type="#_x0000_t75" style="width:381pt;height:121.5pt" o:bordertopcolor="this" o:borderleftcolor="this" o:borderbottomcolor="this" o:borderrightcolor="this">
            <v:imagedata r:id="rId11" o:title="" croptop="14520f" cropbottom="34321f" cropleft="16275f" cropright="289f"/>
            <w10:bordertop type="single" width="4"/>
            <w10:borderleft type="single" width="4"/>
            <w10:borderbottom type="single" width="4"/>
            <w10:borderright type="single" width="4"/>
          </v:shape>
        </w:pict>
      </w:r>
    </w:p>
    <w:p w:rsidR="007675DF" w:rsidRPr="007675DF" w:rsidRDefault="007675DF" w:rsidP="007675DF">
      <w:r w:rsidRPr="007675DF">
        <w:t xml:space="preserve">Die für die Applikation „Studierendenstammdaten“ relevanten Felder gehören zur Klasse STUDSTAMM. Rufen Sie diese Klasse mit dem Link auf STUDSTAMM auf. </w:t>
      </w:r>
    </w:p>
    <w:p w:rsidR="007675DF" w:rsidRPr="007675DF" w:rsidRDefault="007675DF" w:rsidP="007675DF"/>
    <w:p w:rsidR="007675DF" w:rsidRPr="007675DF" w:rsidRDefault="007675DF" w:rsidP="007675DF">
      <w:pPr>
        <w:rPr>
          <w:i/>
        </w:rPr>
      </w:pPr>
      <w:r w:rsidRPr="007675DF">
        <w:rPr>
          <w:b/>
          <w:i/>
        </w:rPr>
        <w:t>Beachten Sie:</w:t>
      </w:r>
      <w:r w:rsidRPr="007675DF">
        <w:rPr>
          <w:i/>
        </w:rPr>
        <w:t xml:space="preserve"> Mit dem Editier-Symbol in der Spalte „Bearbeitung“ gelangt man hingegen in das Fenster zur Bearbeitung der Attribute der Klasse selbst. Bitte ändern Sie diese Attribute nicht! </w:t>
      </w:r>
      <w:r w:rsidRPr="007675DF">
        <w:rPr>
          <w:b/>
          <w:i/>
        </w:rPr>
        <w:t>Die Klasse STUDSTAMM darf auch nicht gelöscht werden.</w:t>
      </w:r>
      <w:r w:rsidRPr="007675DF">
        <w:rPr>
          <w:i/>
        </w:rPr>
        <w:t xml:space="preserve"> (Die Möglichkeit zur Bearbeitung bzw. zum Löschen wird eventuell für andere Klassen benötigt, bitte löschen bzw. ändern Sie weder die Klasse STUDSTAMM noch STUDAKT, da sie für die entsprechenden Applikationen vorhanden sein müssen.)</w:t>
      </w:r>
    </w:p>
    <w:p w:rsidR="007675DF" w:rsidRPr="007675DF" w:rsidRDefault="007675DF" w:rsidP="007675DF"/>
    <w:p w:rsidR="007675DF" w:rsidRPr="007675DF" w:rsidRDefault="007675DF" w:rsidP="007675DF">
      <w:r w:rsidRPr="007675DF">
        <w:t xml:space="preserve">Die Klasse STUDSTAMM enthält die beiden Gruppen STM und STM_VA. </w:t>
      </w:r>
    </w:p>
    <w:p w:rsidR="007675DF" w:rsidRPr="007675DF" w:rsidRDefault="00F64CAD" w:rsidP="007675DF">
      <w:r>
        <w:pict>
          <v:shape id="_x0000_i1028" type="#_x0000_t75" style="width:434.25pt;height:106.5pt" o:bordertopcolor="this" o:borderleftcolor="this" o:borderbottomcolor="this" o:borderrightcolor="this">
            <v:imagedata r:id="rId12" o:title="" croptop="14286f" cropbottom="35893f" cropleft="14219f" cropright="361f"/>
            <w10:bordertop type="single" width="4"/>
            <w10:borderleft type="single" width="4"/>
            <w10:borderbottom type="single" width="4"/>
            <w10:borderright type="single" width="4"/>
          </v:shape>
        </w:pict>
      </w:r>
    </w:p>
    <w:p w:rsidR="007675DF" w:rsidRPr="007675DF" w:rsidRDefault="007675DF" w:rsidP="007675DF">
      <w:r w:rsidRPr="007675DF">
        <w:t xml:space="preserve">In der </w:t>
      </w:r>
      <w:r w:rsidRPr="007675DF">
        <w:rPr>
          <w:b/>
        </w:rPr>
        <w:t>Gruppe STM</w:t>
      </w:r>
      <w:r w:rsidRPr="007675DF">
        <w:t xml:space="preserve"> erstellen Sie die Felder, die nur in der Applikation Studierendenstammdaten aufscheinen sollen.</w:t>
      </w:r>
    </w:p>
    <w:p w:rsidR="007675DF" w:rsidRPr="007675DF" w:rsidRDefault="007675DF" w:rsidP="007675DF">
      <w:r w:rsidRPr="007675DF">
        <w:t xml:space="preserve">In der </w:t>
      </w:r>
      <w:r w:rsidRPr="007675DF">
        <w:rPr>
          <w:b/>
        </w:rPr>
        <w:t>Gruppe STM_VA</w:t>
      </w:r>
      <w:r w:rsidRPr="007675DF">
        <w:t xml:space="preserve"> erstellen Sie die Felder, die zusätzlich in der Studierendenvoranmeldung aufscheinen sollen.</w:t>
      </w:r>
    </w:p>
    <w:p w:rsidR="007675DF" w:rsidRPr="007675DF" w:rsidRDefault="007675DF" w:rsidP="007675DF">
      <w:r w:rsidRPr="007675DF">
        <w:t>Um Felder zu erstellen, rufen Sie den Link auf dem jeweiligen Gruppennamen auf:</w:t>
      </w:r>
    </w:p>
    <w:p w:rsidR="007675DF" w:rsidRPr="007675DF" w:rsidRDefault="007675DF" w:rsidP="007675DF">
      <w:pPr>
        <w:rPr>
          <w:i/>
        </w:rPr>
      </w:pPr>
      <w:r w:rsidRPr="007675DF">
        <w:rPr>
          <w:i/>
        </w:rPr>
        <w:t xml:space="preserve">Für diese beiden Gruppen gilt dasselbe wie für die Klasse. </w:t>
      </w:r>
      <w:r w:rsidRPr="007675DF">
        <w:rPr>
          <w:b/>
          <w:i/>
        </w:rPr>
        <w:t>Löschen Sie diese Gruppen nicht!</w:t>
      </w:r>
      <w:r w:rsidRPr="007675DF">
        <w:rPr>
          <w:i/>
        </w:rPr>
        <w:t xml:space="preserve"> Ändern Sie auch nicht die Attribute dieser Gruppen (Edit-Symbol)!</w:t>
      </w:r>
    </w:p>
    <w:p w:rsidR="007675DF" w:rsidRPr="007675DF" w:rsidRDefault="007675DF" w:rsidP="007675DF">
      <w:pPr>
        <w:rPr>
          <w:i/>
        </w:rPr>
      </w:pPr>
      <w:r w:rsidRPr="007675DF">
        <w:rPr>
          <w:i/>
        </w:rPr>
        <w:t>Legen Sie auch keine zusätzlichen Gruppen an (Sie können keine Funktionalität mit diesen verbinden).</w:t>
      </w:r>
    </w:p>
    <w:p w:rsidR="007675DF" w:rsidRPr="007675DF" w:rsidRDefault="007675DF" w:rsidP="007675DF">
      <w:pPr>
        <w:rPr>
          <w:b/>
          <w:bCs/>
        </w:rPr>
      </w:pPr>
      <w:bookmarkStart w:id="2" w:name="felder_erstellen"/>
      <w:r w:rsidRPr="007675DF">
        <w:rPr>
          <w:b/>
          <w:bCs/>
        </w:rPr>
        <w:lastRenderedPageBreak/>
        <w:t>Felder erstellen</w:t>
      </w:r>
      <w:bookmarkEnd w:id="2"/>
    </w:p>
    <w:p w:rsidR="007675DF" w:rsidRPr="007675DF" w:rsidRDefault="00F64CAD" w:rsidP="007675DF">
      <w:r>
        <w:pict>
          <v:rect id="_x0000_s1060" style="position:absolute;margin-left:-6.85pt;margin-top:39.8pt;width:39pt;height:19pt;z-index:251660288" filled="f" strokecolor="red" strokeweight="2.25pt"/>
        </w:pict>
      </w:r>
      <w:r w:rsidR="007675DF" w:rsidRPr="007675DF">
        <w:t xml:space="preserve">Um Felder zu erstellen, rufen Sie die jeweilige Gruppe auf: </w:t>
      </w:r>
      <w:r>
        <w:pict>
          <v:shape id="_x0000_i1029" type="#_x0000_t75" style="width:220.5pt;height:54.75pt" o:bordertopcolor="this" o:borderleftcolor="this" o:borderbottomcolor="this" o:borderrightcolor="this">
            <v:imagedata r:id="rId12" o:title="" croptop="18756f" cropbottom="38921f" cropleft="14219f" cropright="25487f"/>
            <w10:bordertop type="single" width="4"/>
            <w10:borderleft type="single" width="4"/>
            <w10:borderbottom type="single" width="4"/>
            <w10:borderright type="single" width="4"/>
          </v:shape>
        </w:pict>
      </w:r>
    </w:p>
    <w:p w:rsidR="007675DF" w:rsidRPr="007675DF" w:rsidRDefault="007675DF" w:rsidP="007675DF">
      <w:r w:rsidRPr="007675DF">
        <w:t>Wählen Sie dann „Neues Feld“.</w:t>
      </w:r>
    </w:p>
    <w:p w:rsidR="007675DF" w:rsidRPr="007675DF" w:rsidRDefault="00F64CAD" w:rsidP="007675DF">
      <w:r>
        <w:pict>
          <v:rect id="_x0000_s1061" style="position:absolute;margin-left:248.65pt;margin-top:16pt;width:68.5pt;height:16.5pt;z-index:251661312" filled="f" strokecolor="red" strokeweight="2.25pt"/>
        </w:pict>
      </w:r>
      <w:r>
        <w:pict>
          <v:shape id="_x0000_i1030" type="#_x0000_t75" style="width:384pt;height:79.5pt" o:bordertopcolor="this" o:borderleftcolor="this" o:borderbottomcolor="this" o:borderrightcolor="this">
            <v:imagedata r:id="rId13" o:title="" croptop="14234f" cropbottom="40706f" cropleft="16782f" cropright="289f"/>
            <w10:bordertop type="single" width="4"/>
            <w10:borderleft type="single" width="4"/>
            <w10:borderbottom type="single" width="4"/>
            <w10:borderright type="single" width="4"/>
          </v:shape>
        </w:pict>
      </w:r>
    </w:p>
    <w:p w:rsidR="007675DF" w:rsidRPr="007675DF" w:rsidRDefault="007675DF" w:rsidP="007675DF">
      <w:r w:rsidRPr="007675DF">
        <w:t>Tragen Sie die gewünschten Daten ein.</w:t>
      </w:r>
    </w:p>
    <w:p w:rsidR="007675DF" w:rsidRPr="007675DF" w:rsidRDefault="00F64CAD" w:rsidP="007675DF">
      <w:r>
        <w:pict>
          <v:shape id="_x0000_i1031" type="#_x0000_t75" style="width:337.5pt;height:235.5pt" o:bordertopcolor="this" o:borderleftcolor="this" o:borderbottomcolor="this" o:borderrightcolor="this">
            <v:imagedata r:id="rId14" o:title="" croptop="5934f" cropbottom="8859f" cropright="4552f"/>
            <w10:bordertop type="single" width="4"/>
            <w10:borderleft type="single" width="4"/>
            <w10:borderbottom type="single" width="4"/>
            <w10:borderright type="single" width="4"/>
          </v:shape>
        </w:pict>
      </w:r>
    </w:p>
    <w:p w:rsidR="007675DF" w:rsidRPr="007675DF" w:rsidRDefault="007675DF" w:rsidP="007675DF">
      <w:r w:rsidRPr="007675DF">
        <w:t xml:space="preserve">Die </w:t>
      </w:r>
      <w:r w:rsidRPr="007675DF">
        <w:rPr>
          <w:b/>
        </w:rPr>
        <w:t>Kurzbezeichnung</w:t>
      </w:r>
      <w:r w:rsidRPr="007675DF">
        <w:t xml:space="preserve"> dient der programminternen Unterscheidung. </w:t>
      </w:r>
      <w:r w:rsidRPr="007675DF">
        <w:rPr>
          <w:u w:val="single"/>
        </w:rPr>
        <w:t>Sie kann später nicht mehr geändert werden</w:t>
      </w:r>
      <w:r w:rsidRPr="007675DF">
        <w:t>.</w:t>
      </w:r>
    </w:p>
    <w:p w:rsidR="007675DF" w:rsidRPr="007675DF" w:rsidRDefault="007675DF" w:rsidP="007675DF">
      <w:r w:rsidRPr="007675DF">
        <w:rPr>
          <w:b/>
        </w:rPr>
        <w:t>Format:</w:t>
      </w:r>
      <w:r w:rsidRPr="007675DF">
        <w:t xml:space="preserve"> Wählen Sie, welcher Datentyp bzw. wie viele Zeichen bei der Eingabe erlaubt sein sollen. Mit „J/N (Entscheidung)“ scheint bei der Datenerfassung eine einfache Checkbox auf.</w:t>
      </w:r>
    </w:p>
    <w:p w:rsidR="007675DF" w:rsidRPr="007675DF" w:rsidRDefault="007675DF" w:rsidP="007675DF">
      <w:r w:rsidRPr="007675DF">
        <w:t>Wenn Sie die Eingaben speichern ist das Feld angelegt, und Sie erhalten eine leere Maske um wenn gewünscht gleich ein weiteres Feld anzulegen.</w:t>
      </w:r>
    </w:p>
    <w:p w:rsidR="007675DF" w:rsidRPr="007675DF" w:rsidRDefault="007675DF" w:rsidP="007675DF"/>
    <w:p w:rsidR="007675DF" w:rsidRPr="007675DF" w:rsidRDefault="007675DF" w:rsidP="007675DF">
      <w:r w:rsidRPr="007675DF">
        <w:rPr>
          <w:b/>
        </w:rPr>
        <w:t>Vorgabewerte:</w:t>
      </w:r>
      <w:r w:rsidRPr="007675DF">
        <w:t xml:space="preserve"> Mit „Standardwert“ können Sie erreichen, dass ein Feld bei der Erfassung bereits vorausgefüllt ist. Sie müssen zunächst das Feld speichern, dann erst können Sie den Vorgabewert definieren, wobei Sie so vorgehen wie beim Festlegen einer Auswahlliste (siehe unten), aber in der Liste nur </w:t>
      </w:r>
      <w:r w:rsidRPr="007675DF">
        <w:rPr>
          <w:b/>
        </w:rPr>
        <w:t>einen</w:t>
      </w:r>
      <w:r w:rsidRPr="007675DF">
        <w:t xml:space="preserve"> Wert erfassen.</w:t>
      </w:r>
    </w:p>
    <w:p w:rsidR="007675DF" w:rsidRDefault="007675DF" w:rsidP="007675DF"/>
    <w:p w:rsidR="00850C81" w:rsidRPr="007675DF" w:rsidRDefault="00850C81" w:rsidP="007675DF"/>
    <w:p w:rsidR="007675DF" w:rsidRPr="007675DF" w:rsidRDefault="007675DF" w:rsidP="007675DF">
      <w:pPr>
        <w:rPr>
          <w:b/>
          <w:bCs/>
        </w:rPr>
      </w:pPr>
      <w:r w:rsidRPr="007675DF">
        <w:rPr>
          <w:b/>
          <w:bCs/>
        </w:rPr>
        <w:lastRenderedPageBreak/>
        <w:t>Auswahllisten:</w:t>
      </w:r>
    </w:p>
    <w:p w:rsidR="007675DF" w:rsidRPr="007675DF" w:rsidRDefault="007675DF" w:rsidP="007675DF">
      <w:r w:rsidRPr="007675DF">
        <w:t>Um eine Drop-Down-Liste zu erhalten, wählen Sie die Option „Auswahlliste“. Speichern Sie das Feld zunächst und rufen Sie es dann erneut auf.</w:t>
      </w:r>
    </w:p>
    <w:p w:rsidR="007675DF" w:rsidRPr="007675DF" w:rsidRDefault="007675DF" w:rsidP="007675DF">
      <w:pPr>
        <w:rPr>
          <w:b/>
        </w:rPr>
      </w:pPr>
      <w:r w:rsidRPr="007675DF">
        <w:rPr>
          <w:b/>
        </w:rPr>
        <w:t>Verwenden Sie dazu das Edit-Symbol unter „Bearbeitung“ (Ändern bzw. Weiterbearbeiten eines Feldes):</w:t>
      </w:r>
    </w:p>
    <w:p w:rsidR="007675DF" w:rsidRPr="007675DF" w:rsidRDefault="00F64CAD" w:rsidP="007675DF">
      <w:r>
        <w:pict>
          <v:rect id="_x0000_s1062" style="position:absolute;margin-left:340pt;margin-top:49.95pt;width:56pt;height:22.4pt;z-index:251662336" filled="f" strokecolor="red" strokeweight="2.25pt"/>
        </w:pict>
      </w:r>
      <w:r>
        <w:pict>
          <v:shape id="_x0000_i1032" type="#_x0000_t75" style="width:390pt;height:79.5pt" o:bordertopcolor="this" o:borderleftcolor="this" o:borderbottomcolor="this" o:borderrightcolor="this">
            <v:imagedata r:id="rId15" o:title="" croptop="14011f" cropbottom="41559f" cropleft="15387f" cropright="11284f"/>
            <w10:bordertop type="single" width="4"/>
            <w10:borderleft type="single" width="4"/>
            <w10:borderbottom type="single" width="4"/>
            <w10:borderright type="single" width="4"/>
          </v:shape>
        </w:pict>
      </w:r>
    </w:p>
    <w:p w:rsidR="007675DF" w:rsidRPr="007675DF" w:rsidRDefault="007675DF" w:rsidP="007675DF">
      <w:r w:rsidRPr="007675DF">
        <w:t>Rufen Sie mit „Werte eingeben/-sehen“ die Eingabemaske für die Werteliste auf:</w:t>
      </w:r>
    </w:p>
    <w:p w:rsidR="007675DF" w:rsidRPr="007675DF" w:rsidRDefault="00F64CAD" w:rsidP="007675DF">
      <w:r>
        <w:pict>
          <v:line id="_x0000_s1064" style="position:absolute;z-index:251664384" from="163pt,191.6pt" to="220pt,216.6pt" strokecolor="red" strokeweight="2pt">
            <v:stroke endarrow="block"/>
          </v:line>
        </w:pict>
      </w:r>
      <w:r>
        <w:pict>
          <v:rect id="_x0000_s1066" style="position:absolute;margin-left:16.65pt;margin-top:127.6pt;width:182pt;height:24pt;z-index:251666432" filled="f" strokecolor="red" strokeweight="2.25pt"/>
        </w:pict>
      </w:r>
      <w:r>
        <w:pict>
          <v:rect id="_x0000_s1065" style="position:absolute;margin-left:31.65pt;margin-top:98.6pt;width:167.5pt;height:15pt;z-index:251665408" filled="f" strokecolor="red" strokeweight="2.25pt"/>
        </w:pict>
      </w:r>
      <w:r>
        <w:pict>
          <v:rect id="_x0000_s1063" style="position:absolute;margin-left:60.15pt;margin-top:182.1pt;width:103pt;height:21.5pt;z-index:251663360" filled="f" strokecolor="red" strokeweight="2.25pt"/>
        </w:pict>
      </w:r>
      <w:r>
        <w:pict>
          <v:shape id="_x0000_i1033" type="#_x0000_t75" style="width:417.75pt;height:324.75pt" o:bordertopcolor="this" o:borderleftcolor="this" o:borderbottomcolor="this" o:borderrightcolor="this">
            <v:imagedata r:id="rId16" o:title="" croptop="3205f" cropbottom="12134f" cropleft="2601f" cropright="11284f"/>
            <w10:bordertop type="single" width="4"/>
            <w10:borderleft type="single" width="4"/>
            <w10:borderbottom type="single" width="4"/>
            <w10:borderright type="single" width="4"/>
          </v:shape>
        </w:pict>
      </w:r>
    </w:p>
    <w:p w:rsidR="007675DF" w:rsidRPr="007675DF" w:rsidRDefault="007675DF" w:rsidP="007675DF">
      <w:r w:rsidRPr="007675DF">
        <w:rPr>
          <w:b/>
        </w:rPr>
        <w:t>Wert:</w:t>
      </w:r>
      <w:r w:rsidRPr="007675DF">
        <w:t xml:space="preserve"> Die hier eingegebene Zeichenfolge wird intern zur Speicherung der erfassten Daten verwendet. Sie können beliebige Buchstaben- oder Ziffernfolgen verwenden, sinnvollerweise kurze Zeichenfolgen, z.B. auch Akronyme.</w:t>
      </w:r>
    </w:p>
    <w:p w:rsidR="007675DF" w:rsidRPr="007675DF" w:rsidRDefault="007675DF" w:rsidP="007675DF">
      <w:pPr>
        <w:rPr>
          <w:i/>
        </w:rPr>
      </w:pPr>
      <w:r w:rsidRPr="007675DF">
        <w:rPr>
          <w:b/>
          <w:i/>
        </w:rPr>
        <w:t>Achtung:</w:t>
      </w:r>
      <w:r w:rsidRPr="007675DF">
        <w:rPr>
          <w:i/>
        </w:rPr>
        <w:t xml:space="preserve"> Die zuvor unter „Format“ festgelegte Beschränkung gilt bei Drop-Down-Feldern für die Eingaben in der Spalte „Wert“! Verwenden Sie bei solchen Feldern vorzugsweise „sehr kurzer Text“ – mehr als 10 Zeichen werden Sie wahrscheinlich für die Wert-Angaben ohnehin nicht benötigen.</w:t>
      </w:r>
    </w:p>
    <w:p w:rsidR="007675DF" w:rsidRPr="007675DF" w:rsidRDefault="007675DF" w:rsidP="007675DF">
      <w:r w:rsidRPr="007675DF">
        <w:rPr>
          <w:b/>
        </w:rPr>
        <w:t>Text:</w:t>
      </w:r>
      <w:r w:rsidRPr="007675DF">
        <w:t xml:space="preserve"> Die Einträge, die in der Drop-Down-Liste aufscheinen.</w:t>
      </w:r>
    </w:p>
    <w:p w:rsidR="007675DF" w:rsidRPr="007675DF" w:rsidRDefault="007675DF" w:rsidP="007675DF">
      <w:r w:rsidRPr="007675DF">
        <w:rPr>
          <w:b/>
        </w:rPr>
        <w:t>Sortierung:</w:t>
      </w:r>
      <w:r w:rsidRPr="007675DF">
        <w:t xml:space="preserve"> Anordnung der Einträge in der Drop-Down-Liste.</w:t>
      </w:r>
    </w:p>
    <w:p w:rsidR="007675DF" w:rsidRPr="007675DF" w:rsidRDefault="007675DF" w:rsidP="007675DF">
      <w:r w:rsidRPr="007675DF">
        <w:rPr>
          <w:b/>
        </w:rPr>
        <w:lastRenderedPageBreak/>
        <w:t>Standardwert:</w:t>
      </w:r>
      <w:r w:rsidRPr="007675DF">
        <w:t xml:space="preserve"> Vorausgewählter Wert. Um für normale Felder (nicht Auswahlliste) einen Standardwert vorzugeben, erstellen Sie quasi eine Auswahlliste, aber mit nur </w:t>
      </w:r>
      <w:r w:rsidRPr="007675DF">
        <w:rPr>
          <w:b/>
        </w:rPr>
        <w:t>einem</w:t>
      </w:r>
      <w:r w:rsidRPr="007675DF">
        <w:t xml:space="preserve"> Wert.</w:t>
      </w:r>
    </w:p>
    <w:p w:rsidR="007675DF" w:rsidRPr="007675DF" w:rsidRDefault="007675DF" w:rsidP="007675DF">
      <w:pPr>
        <w:rPr>
          <w:b/>
          <w:bCs/>
        </w:rPr>
      </w:pPr>
      <w:r w:rsidRPr="007675DF">
        <w:rPr>
          <w:b/>
          <w:bCs/>
        </w:rPr>
        <w:t>SQL-Statement</w:t>
      </w:r>
    </w:p>
    <w:p w:rsidR="007675DF" w:rsidRPr="007675DF" w:rsidRDefault="007675DF" w:rsidP="007675DF">
      <w:r w:rsidRPr="007675DF">
        <w:t>Im Bereich „Vorgabewerte“ gibt es auch die Option „SQL-Statement“. Damit können Sie erreichen, dass ein Feld nicht manuell sondern automatisiert mit bestimmten Werten befüllt wird, die Sie über ein SQL-Statement auslesen (lassen).</w:t>
      </w:r>
    </w:p>
    <w:p w:rsidR="007675DF" w:rsidRPr="007675DF" w:rsidRDefault="007675DF" w:rsidP="007675DF"/>
    <w:p w:rsidR="007675DF" w:rsidRPr="007675DF" w:rsidRDefault="007675DF" w:rsidP="007675DF">
      <w:pPr>
        <w:rPr>
          <w:b/>
          <w:bCs/>
        </w:rPr>
      </w:pPr>
      <w:r w:rsidRPr="007675DF">
        <w:rPr>
          <w:b/>
          <w:bCs/>
        </w:rPr>
        <w:t>Weitere Hinweise</w:t>
      </w:r>
    </w:p>
    <w:p w:rsidR="007675DF" w:rsidRPr="007675DF" w:rsidRDefault="007675DF" w:rsidP="007675DF">
      <w:r w:rsidRPr="007675DF">
        <w:rPr>
          <w:b/>
        </w:rPr>
        <w:t>Achtung!</w:t>
      </w:r>
      <w:r w:rsidRPr="007675DF">
        <w:t xml:space="preserve"> Nach dem Erstellen eines neuen Feldes scheint dieses unter Umständen nicht sofort in der Liste der Felder auf. Erzwingen Sie in dem Fall eine Aktualisierung der Anzeige, indem Sie z.B. auf die Gruppenebene hinauf wechseln und dann die Feldliste wieder aufrufen.</w:t>
      </w:r>
    </w:p>
    <w:p w:rsidR="007675DF" w:rsidRPr="007675DF" w:rsidRDefault="007675DF" w:rsidP="007675DF">
      <w:r w:rsidRPr="007675DF">
        <w:rPr>
          <w:b/>
        </w:rPr>
        <w:t>Achtung!</w:t>
      </w:r>
      <w:r w:rsidRPr="007675DF">
        <w:t xml:space="preserve"> Beim Anlegen von Muss-Feldern tritt derzeit noch ein Fehler auf! Verwenden Sie diese Option zur Zeit nicht.</w:t>
      </w:r>
    </w:p>
    <w:p w:rsidR="007675DF" w:rsidRPr="007675DF" w:rsidRDefault="007675DF" w:rsidP="007675DF"/>
    <w:p w:rsidR="007675DF" w:rsidRPr="007675DF" w:rsidRDefault="007675DF" w:rsidP="007675DF">
      <w:pPr>
        <w:rPr>
          <w:b/>
          <w:bCs/>
        </w:rPr>
      </w:pPr>
      <w:r w:rsidRPr="007675DF">
        <w:rPr>
          <w:b/>
          <w:bCs/>
        </w:rPr>
        <w:t>Beispiele für Felder und deren Anzeige</w:t>
      </w:r>
    </w:p>
    <w:p w:rsidR="007675DF" w:rsidRPr="007675DF" w:rsidRDefault="007675DF" w:rsidP="007675DF">
      <w:r w:rsidRPr="007675DF">
        <w:t>Felder, die administrationsseitig ausgefüllt werden:</w:t>
      </w:r>
    </w:p>
    <w:p w:rsidR="007675DF" w:rsidRPr="007675DF" w:rsidRDefault="00F64CAD" w:rsidP="007675DF">
      <w:r>
        <w:pict>
          <v:rect id="_x0000_s1067" style="position:absolute;margin-left:-12.35pt;margin-top:20.8pt;width:172.5pt;height:12.5pt;z-index:251667456" filled="f" strokecolor="red" strokeweight="2pt"/>
        </w:pict>
      </w:r>
      <w:r>
        <w:pict>
          <v:shape id="_x0000_i1034" type="#_x0000_t75" style="width:420.75pt;height:91.5pt" o:bordertopcolor="this" o:borderleftcolor="this" o:borderbottomcolor="this" o:borderrightcolor="this">
            <v:imagedata r:id="rId17" o:title="" croptop="14092f" cropbottom="38795f" cropleft="14974f" cropright="361f"/>
            <w10:bordertop type="single" width="4"/>
            <w10:borderleft type="single" width="4"/>
            <w10:borderbottom type="single" width="4"/>
            <w10:borderright type="single" width="4"/>
          </v:shape>
        </w:pict>
      </w:r>
    </w:p>
    <w:p w:rsidR="007675DF" w:rsidRPr="007675DF" w:rsidRDefault="007675DF" w:rsidP="007675DF">
      <w:r w:rsidRPr="007675DF">
        <w:t>Felder, die von Studierenden selbst ausgefüllt werden:</w:t>
      </w:r>
    </w:p>
    <w:p w:rsidR="00850C81" w:rsidRDefault="00F64CAD" w:rsidP="007675DF">
      <w:r>
        <w:pict>
          <v:rect id="_x0000_s1068" style="position:absolute;margin-left:-12.35pt;margin-top:18.95pt;width:173pt;height:12.5pt;z-index:251668480" filled="f" strokecolor="red" strokeweight="2pt"/>
        </w:pict>
      </w:r>
      <w:r>
        <w:pict>
          <v:shape id="_x0000_i1035" type="#_x0000_t75" style="width:420.75pt;height:81.75pt" o:bordertopcolor="this" o:borderleftcolor="this" o:borderbottomcolor="this" o:borderrightcolor="this">
            <v:imagedata r:id="rId18" o:title="" croptop="14347f" cropbottom="39729f" cropleft="15046f" cropright="144f"/>
            <w10:bordertop type="single" width="4"/>
            <w10:borderleft type="single" width="4"/>
            <w10:borderbottom type="single" width="4"/>
            <w10:borderright type="single" width="4"/>
          </v:shape>
        </w:pict>
      </w:r>
    </w:p>
    <w:p w:rsidR="007675DF" w:rsidRPr="007675DF" w:rsidRDefault="00F64CAD" w:rsidP="007675DF">
      <w:r>
        <w:pict>
          <v:shape id="_x0000_i1036" type="#_x0000_t75" style="width:294pt;height:186.75pt" o:bordertopcolor="this" o:borderleftcolor="this" o:borderbottomcolor="this" o:borderrightcolor="this">
            <v:imagedata r:id="rId19" o:title="" croptop="7684f" cropbottom="23105f" cropleft="2893f" cropright="18446f"/>
            <w10:bordertop type="single" width="4"/>
            <w10:borderleft type="single" width="4"/>
            <w10:borderbottom type="single" width="4"/>
            <w10:borderright type="single" width="4"/>
          </v:shape>
        </w:pict>
      </w:r>
    </w:p>
    <w:p w:rsidR="007675DF" w:rsidRPr="007675DF" w:rsidRDefault="007675DF" w:rsidP="007675DF">
      <w:bookmarkStart w:id="3" w:name="studstamm_felder_in_voranm_anzeige"/>
      <w:r w:rsidRPr="007675DF">
        <w:lastRenderedPageBreak/>
        <w:t xml:space="preserve">Anzeige der Felder </w:t>
      </w:r>
      <w:bookmarkEnd w:id="3"/>
      <w:r w:rsidRPr="007675DF">
        <w:t>in der Applikation „Studierenden Stammdaten“:</w:t>
      </w:r>
    </w:p>
    <w:p w:rsidR="007675DF" w:rsidRPr="007675DF" w:rsidRDefault="00F64CAD" w:rsidP="007675DF">
      <w:r>
        <w:pict>
          <v:rect id="_x0000_s1087" style="position:absolute;margin-left:23.9pt;margin-top:18.55pt;width:5.75pt;height:3.55pt;z-index:251687936" fillcolor="silver" stroked="f"/>
        </w:pict>
      </w:r>
      <w:r>
        <w:pict>
          <v:rect id="_x0000_s1086" style="position:absolute;margin-left:66.65pt;margin-top:24.55pt;width:17pt;height:5.5pt;z-index:251686912" fillcolor="silver" stroked="f"/>
        </w:pict>
      </w:r>
      <w:r>
        <w:pict>
          <v:shape id="_x0000_i1037" type="#_x0000_t75" style="width:354.75pt;height:155.25pt" o:bordertopcolor="this" o:borderleftcolor="this" o:borderbottomcolor="this" o:borderrightcolor="this">
            <v:imagedata r:id="rId20" o:title="" croptop="14347f" cropbottom="25128f" cropleft="14885f" cropright="217f"/>
            <w10:bordertop type="single" width="4"/>
            <w10:borderleft type="single" width="4"/>
            <w10:borderbottom type="single" width="4"/>
            <w10:borderright type="single" width="4"/>
          </v:shape>
        </w:pict>
      </w:r>
    </w:p>
    <w:p w:rsidR="007675DF" w:rsidRPr="007675DF" w:rsidRDefault="007675DF" w:rsidP="007675DF">
      <w:r w:rsidRPr="007675DF">
        <w:t>Anzeige der Felder in der Voranmeldung (durch Studierende auszufüllen):</w:t>
      </w:r>
    </w:p>
    <w:p w:rsidR="007675DF" w:rsidRPr="007675DF" w:rsidRDefault="00F64CAD" w:rsidP="007675DF">
      <w:r>
        <w:pict>
          <v:shape id="_x0000_i1038" type="#_x0000_t75" style="width:233.25pt;height:126pt" o:bordertopcolor="this" o:borderleftcolor="this" o:borderbottomcolor="this" o:borderrightcolor="this">
            <v:imagedata r:id="rId21" o:title="" croptop="10303f" cropbottom="11992f" cropright="19748f"/>
            <w10:bordertop type="single" width="4"/>
            <w10:borderleft type="single" width="4"/>
            <w10:borderbottom type="single" width="4"/>
            <w10:borderright type="single" width="4"/>
          </v:shape>
        </w:pict>
      </w:r>
    </w:p>
    <w:p w:rsidR="007675DF" w:rsidRPr="007675DF" w:rsidRDefault="007675DF" w:rsidP="007675DF"/>
    <w:p w:rsidR="007675DF" w:rsidRPr="007675DF" w:rsidRDefault="007675DF" w:rsidP="007675DF">
      <w:pPr>
        <w:rPr>
          <w:b/>
          <w:bCs/>
        </w:rPr>
      </w:pPr>
      <w:bookmarkStart w:id="4" w:name="einschalten_voranm_felder"/>
      <w:r w:rsidRPr="007675DF">
        <w:rPr>
          <w:b/>
          <w:bCs/>
        </w:rPr>
        <w:t>Einschalten der Feldanzeige in der Voranmeldung</w:t>
      </w:r>
    </w:p>
    <w:bookmarkEnd w:id="4"/>
    <w:p w:rsidR="007675DF" w:rsidRPr="007675DF" w:rsidRDefault="007675DF" w:rsidP="007675DF">
      <w:r w:rsidRPr="007675DF">
        <w:t>Damit die in der Gruppe STM_VA festgelegten Felder in der Studierenden-Voranmeldung aufscheinen, wählen Sie in der Voranmeldungsadministration die erste Option „Maske zusätzliche Stammdatenfelder anzeigen“.</w:t>
      </w:r>
    </w:p>
    <w:p w:rsidR="007675DF" w:rsidRPr="007675DF" w:rsidRDefault="00F64CAD" w:rsidP="007675DF">
      <w:r>
        <w:pict>
          <v:rect id="_x0000_s1069" style="position:absolute;margin-left:110.65pt;margin-top:88.9pt;width:173pt;height:12.5pt;z-index:251669504" filled="f" strokecolor="red" strokeweight="2pt"/>
        </w:pict>
      </w:r>
      <w:r>
        <w:pict>
          <v:shape id="_x0000_i1039" type="#_x0000_t75" style="width:393pt;height:206.25pt" o:bordertopcolor="this" o:borderleftcolor="this" o:borderbottomcolor="this" o:borderrightcolor="this">
            <v:imagedata r:id="rId22" o:title="" croptop="9130f" cropbottom="24226f" cropleft="2098f" cropright="14684f"/>
            <w10:bordertop type="single" width="4"/>
            <w10:borderleft type="single" width="4"/>
            <w10:borderbottom type="single" width="4"/>
            <w10:borderright type="single" width="4"/>
          </v:shape>
        </w:pict>
      </w:r>
    </w:p>
    <w:p w:rsidR="007675DF" w:rsidRPr="007675DF" w:rsidRDefault="007675DF" w:rsidP="007675DF">
      <w:pPr>
        <w:rPr>
          <w:i/>
        </w:rPr>
      </w:pPr>
      <w:r w:rsidRPr="007675DF">
        <w:rPr>
          <w:i/>
        </w:rPr>
        <w:t xml:space="preserve">Weiteres zur Voranmeldungsadministration siehe Dokument </w:t>
      </w:r>
      <w:r w:rsidRPr="007675DF">
        <w:t>STUD_AD_Voranmeldung_Einrichten.pdf</w:t>
      </w:r>
      <w:r w:rsidRPr="007675DF">
        <w:rPr>
          <w:i/>
        </w:rPr>
        <w:t>.</w:t>
      </w:r>
    </w:p>
    <w:p w:rsidR="007675DF" w:rsidRPr="007675DF" w:rsidRDefault="007675DF" w:rsidP="007675DF">
      <w:r w:rsidRPr="007675DF">
        <w:t>Die Eingabemaske wird dann in der Voranmeldung als zweites Fenster (nach dem Ausfüllen der normalen Stammdaten, vor dem USTAT-Formular) angezeigt.</w:t>
      </w:r>
    </w:p>
    <w:p w:rsidR="007675DF" w:rsidRPr="007675DF" w:rsidRDefault="007675DF" w:rsidP="007675DF">
      <w:pPr>
        <w:rPr>
          <w:b/>
          <w:bCs/>
        </w:rPr>
      </w:pPr>
      <w:r w:rsidRPr="007675DF">
        <w:rPr>
          <w:b/>
          <w:bCs/>
        </w:rPr>
        <w:lastRenderedPageBreak/>
        <w:t>Verwendung der Applikation „Studierendenstammdaten“</w:t>
      </w:r>
    </w:p>
    <w:p w:rsidR="007675DF" w:rsidRPr="007675DF" w:rsidRDefault="007675DF" w:rsidP="007675DF">
      <w:r w:rsidRPr="007675DF">
        <w:t>Sie erhalten zunächst nur eine Suchmaske, um nach dem Studierenden zu suchen, für den Sie Daten erfassen:</w:t>
      </w:r>
    </w:p>
    <w:p w:rsidR="007675DF" w:rsidRPr="007675DF" w:rsidRDefault="00F64CAD" w:rsidP="007675DF">
      <w:r>
        <w:pict>
          <v:rect id="_x0000_s1084" style="position:absolute;margin-left:121.4pt;margin-top:78.3pt;width:21.5pt;height:34.75pt;z-index:251684864" fillcolor="silver" stroked="f"/>
        </w:pict>
      </w:r>
      <w:r>
        <w:pict>
          <v:rect id="_x0000_s1070" style="position:absolute;margin-left:224.15pt;margin-top:79.8pt;width:41pt;height:23.5pt;z-index:251670528" fillcolor="silver" stroked="f"/>
        </w:pict>
      </w:r>
      <w:r>
        <w:pict>
          <v:shape id="_x0000_i1040" type="#_x0000_t75" style="width:374.25pt;height:138pt" o:bordertopcolor="this" o:borderleftcolor="this" o:borderbottomcolor="this" o:borderrightcolor="this">
            <v:imagedata r:id="rId23" o:title="" croptop="14367f" cropbottom="34254f" cropleft="18156f" cropright="289f"/>
            <w10:bordertop type="single" width="4"/>
            <w10:borderleft type="single" width="4"/>
            <w10:borderbottom type="single" width="4"/>
            <w10:borderright type="single" width="4"/>
          </v:shape>
        </w:pict>
      </w:r>
    </w:p>
    <w:p w:rsidR="007675DF" w:rsidRPr="007675DF" w:rsidRDefault="007675DF" w:rsidP="00DD7A3B">
      <w:r w:rsidRPr="007675DF">
        <w:t xml:space="preserve">Suchen Sie anhand der </w:t>
      </w:r>
      <w:r w:rsidR="00AF415E">
        <w:t xml:space="preserve">Matrikelnummer oder mithilfe des Namens </w:t>
      </w:r>
      <w:r w:rsidRPr="007675DF">
        <w:t xml:space="preserve">nach der gewünschten Person. Sie können auch Teile des Namens </w:t>
      </w:r>
      <w:r w:rsidR="00AF415E">
        <w:t xml:space="preserve">zur Suche </w:t>
      </w:r>
      <w:r w:rsidRPr="007675DF">
        <w:t>verwenden</w:t>
      </w:r>
      <w:r w:rsidR="00AF415E">
        <w:t>. D</w:t>
      </w:r>
      <w:r w:rsidRPr="007675DF">
        <w:t>ie Matrikelnummer muss ganz eingegeben werden</w:t>
      </w:r>
      <w:r w:rsidR="00AF415E">
        <w:t>. F</w:t>
      </w:r>
      <w:r w:rsidR="00AF415E" w:rsidRPr="00AF415E">
        <w:t xml:space="preserve">ührende Nullen können </w:t>
      </w:r>
      <w:r w:rsidR="00AF415E">
        <w:t xml:space="preserve">aber </w:t>
      </w:r>
      <w:r w:rsidR="00AF415E" w:rsidRPr="00AF415E">
        <w:t>weggelassen werden</w:t>
      </w:r>
      <w:r w:rsidR="00AF415E">
        <w:t xml:space="preserve">, diese werden automatisch aufgefüllt. </w:t>
      </w:r>
      <w:r w:rsidR="00DD7A3B">
        <w:t xml:space="preserve">Beispiele siehe </w:t>
      </w:r>
      <w:r w:rsidR="00DD7A3B" w:rsidRPr="00DD7A3B">
        <w:t>Seite </w:t>
      </w:r>
      <w:r w:rsidR="00DD7A3B" w:rsidRPr="00DD7A3B">
        <w:fldChar w:fldCharType="begin"/>
      </w:r>
      <w:r w:rsidR="00DD7A3B" w:rsidRPr="00DD7A3B">
        <w:instrText xml:space="preserve"> PAGEREF Hinweis_Nullen \h </w:instrText>
      </w:r>
      <w:r w:rsidR="00DD7A3B" w:rsidRPr="00DD7A3B">
        <w:fldChar w:fldCharType="separate"/>
      </w:r>
      <w:r w:rsidR="00F64CAD">
        <w:rPr>
          <w:noProof/>
        </w:rPr>
        <w:t>15</w:t>
      </w:r>
      <w:r w:rsidR="00DD7A3B" w:rsidRPr="00DD7A3B">
        <w:fldChar w:fldCharType="end"/>
      </w:r>
      <w:r w:rsidR="00DD7A3B">
        <w:t xml:space="preserve">. </w:t>
      </w:r>
      <w:r w:rsidR="00AF415E">
        <w:t>E</w:t>
      </w:r>
      <w:r w:rsidRPr="007675DF">
        <w:t>ine Suche anhand der Sozialversicherungsnummer ist nicht möglich.</w:t>
      </w:r>
    </w:p>
    <w:p w:rsidR="007675DF" w:rsidRPr="007675DF" w:rsidRDefault="007675DF" w:rsidP="007675DF"/>
    <w:p w:rsidR="007675DF" w:rsidRPr="007675DF" w:rsidRDefault="007675DF" w:rsidP="007675DF">
      <w:r w:rsidRPr="007675DF">
        <w:t>Verwenden Sie dann in der Ergebnisliste den Link auf dem Namen der Person um in die Datenerfassungsmaske zu gelangen.</w:t>
      </w:r>
    </w:p>
    <w:p w:rsidR="007675DF" w:rsidRPr="007675DF" w:rsidRDefault="00F64CAD" w:rsidP="007675DF">
      <w:r>
        <w:pict>
          <v:rect id="_x0000_s1088" style="position:absolute;margin-left:38.9pt;margin-top:19.15pt;width:14.75pt;height:3.55pt;z-index:251688960" fillcolor="silver" stroked="f"/>
        </w:pict>
      </w:r>
      <w:r>
        <w:pict>
          <v:rect id="_x0000_s1085" style="position:absolute;margin-left:69.65pt;margin-top:24.4pt;width:20pt;height:5.5pt;z-index:251685888" fillcolor="silver" stroked="f"/>
        </w:pict>
      </w:r>
      <w:r>
        <w:pict>
          <v:shape id="_x0000_i1041" type="#_x0000_t75" style="width:251.25pt;height:141.75pt" o:bordertopcolor="this" o:borderleftcolor="this" o:borderbottomcolor="this" o:borderrightcolor="this">
            <v:imagedata r:id="rId24" o:title="" croptop="14456f" cropbottom="28133f" cropleft="19820f" cropright="362f"/>
            <w10:bordertop type="single" width="4"/>
            <w10:borderleft type="single" width="4"/>
            <w10:borderbottom type="single" width="4"/>
            <w10:borderright type="single" width="4"/>
          </v:shape>
        </w:pict>
      </w:r>
    </w:p>
    <w:p w:rsidR="007675DF" w:rsidRPr="007675DF" w:rsidRDefault="007675DF" w:rsidP="007675DF"/>
    <w:p w:rsidR="007675DF" w:rsidRPr="007675DF" w:rsidRDefault="007675DF" w:rsidP="007675DF">
      <w:r w:rsidRPr="007675DF">
        <w:t>Wenn Sie mehrere Personen aus der Ergebnisliste hintereinander bearbeiten wollen:</w:t>
      </w:r>
    </w:p>
    <w:p w:rsidR="007675DF" w:rsidRPr="007675DF" w:rsidRDefault="007675DF" w:rsidP="007675DF">
      <w:r w:rsidRPr="007675DF">
        <w:t xml:space="preserve">Die </w:t>
      </w:r>
      <w:r w:rsidRPr="007675DF">
        <w:rPr>
          <w:u w:val="single"/>
        </w:rPr>
        <w:t>Ergebnisliste</w:t>
      </w:r>
      <w:r w:rsidRPr="007675DF">
        <w:t xml:space="preserve"> wird temporär gespeichert und kann mit dem Link </w:t>
      </w:r>
      <w:r w:rsidRPr="007675DF">
        <w:rPr>
          <w:b/>
        </w:rPr>
        <w:t>„Liste“</w:t>
      </w:r>
      <w:r w:rsidRPr="007675DF">
        <w:t xml:space="preserve"> wieder </w:t>
      </w:r>
      <w:r w:rsidRPr="007675DF">
        <w:rPr>
          <w:u w:val="single"/>
        </w:rPr>
        <w:t>aufgerufen</w:t>
      </w:r>
      <w:r w:rsidRPr="007675DF">
        <w:t xml:space="preserve"> werden.</w:t>
      </w:r>
    </w:p>
    <w:p w:rsidR="007675DF" w:rsidRPr="007675DF" w:rsidRDefault="007675DF" w:rsidP="007675DF"/>
    <w:p w:rsidR="007675DF" w:rsidRDefault="007675DF" w:rsidP="007675DF">
      <w:r w:rsidRPr="007675DF">
        <w:t xml:space="preserve">Mit dem Link </w:t>
      </w:r>
      <w:r w:rsidRPr="007675DF">
        <w:rPr>
          <w:b/>
        </w:rPr>
        <w:t>„Suche“</w:t>
      </w:r>
      <w:r w:rsidRPr="007675DF">
        <w:t xml:space="preserve"> starten Sie eine </w:t>
      </w:r>
      <w:r w:rsidRPr="007675DF">
        <w:rPr>
          <w:u w:val="single"/>
        </w:rPr>
        <w:t>neue</w:t>
      </w:r>
      <w:r w:rsidRPr="007675DF">
        <w:t xml:space="preserve"> Suche.</w:t>
      </w:r>
    </w:p>
    <w:p w:rsidR="002E0D2F" w:rsidRDefault="002E0D2F" w:rsidP="007675DF"/>
    <w:p w:rsidR="002E0D2F" w:rsidRDefault="002E0D2F" w:rsidP="007675DF"/>
    <w:p w:rsidR="002E0D2F" w:rsidRDefault="002E0D2F" w:rsidP="007675DF"/>
    <w:p w:rsidR="002E0D2F" w:rsidRDefault="002E0D2F" w:rsidP="007675DF"/>
    <w:p w:rsidR="002E0D2F" w:rsidRDefault="002E0D2F" w:rsidP="007675DF"/>
    <w:p w:rsidR="002E0D2F" w:rsidRPr="007675DF" w:rsidRDefault="002E0D2F" w:rsidP="007675DF"/>
    <w:p w:rsidR="007675DF" w:rsidRDefault="00007920" w:rsidP="002E0D2F">
      <w:pPr>
        <w:pStyle w:val="berschrift1"/>
      </w:pPr>
      <w:bookmarkStart w:id="5" w:name="_Toc346719228"/>
      <w:r w:rsidRPr="00007920">
        <w:lastRenderedPageBreak/>
        <w:t>B</w:t>
      </w:r>
      <w:r w:rsidR="002E0D2F" w:rsidRPr="00007920">
        <w:t xml:space="preserve">) </w:t>
      </w:r>
      <w:r w:rsidR="007675DF" w:rsidRPr="00007920">
        <w:t>Studierendenakt</w:t>
      </w:r>
      <w:bookmarkEnd w:id="5"/>
    </w:p>
    <w:p w:rsidR="00070303" w:rsidRDefault="00665220" w:rsidP="00DC2BA9">
      <w:pPr>
        <w:pStyle w:val="Anmerkung"/>
      </w:pPr>
      <w:r w:rsidRPr="00B25366">
        <w:t>Hinweis zum Namen der Applikation: In Österreich ist die Bezeic</w:t>
      </w:r>
      <w:r w:rsidR="00A630EF">
        <w:t xml:space="preserve">hnung „Studierendenakt“ üblich; </w:t>
      </w:r>
      <w:r w:rsidRPr="00B25366">
        <w:t xml:space="preserve">in Deutschland „Studierendenakte“. </w:t>
      </w:r>
      <w:r w:rsidR="00B25366" w:rsidRPr="00B25366">
        <w:t>Diese Bezeichnung ist übe</w:t>
      </w:r>
      <w:r w:rsidR="005E48A3">
        <w:t>r Textkürzel anpassbar (siehe Seite</w:t>
      </w:r>
      <w:r w:rsidR="00B25366" w:rsidRPr="00B25366">
        <w:t> </w:t>
      </w:r>
      <w:r w:rsidR="00B25366" w:rsidRPr="00B25366">
        <w:fldChar w:fldCharType="begin"/>
      </w:r>
      <w:r w:rsidR="00B25366" w:rsidRPr="00B25366">
        <w:instrText xml:space="preserve"> PAGEREF _Ref328403099 \h </w:instrText>
      </w:r>
      <w:r w:rsidR="00B25366" w:rsidRPr="00B25366">
        <w:fldChar w:fldCharType="separate"/>
      </w:r>
      <w:r w:rsidR="00F64CAD">
        <w:rPr>
          <w:noProof/>
        </w:rPr>
        <w:t>22</w:t>
      </w:r>
      <w:r w:rsidR="00B25366" w:rsidRPr="00B25366">
        <w:fldChar w:fldCharType="end"/>
      </w:r>
      <w:r w:rsidR="00B25366" w:rsidRPr="00B25366">
        <w:t>).</w:t>
      </w:r>
      <w:r w:rsidR="00B25366">
        <w:t xml:space="preserve"> </w:t>
      </w:r>
      <w:r w:rsidR="00A630EF">
        <w:br/>
      </w:r>
      <w:r w:rsidR="00B42DDF">
        <w:t>In diesem Dokument</w:t>
      </w:r>
      <w:r w:rsidRPr="00B25366">
        <w:t xml:space="preserve"> wird die österreichische Form </w:t>
      </w:r>
      <w:r w:rsidR="00B25366">
        <w:t xml:space="preserve">„Studierendenakt“ </w:t>
      </w:r>
      <w:r w:rsidRPr="00B25366">
        <w:t xml:space="preserve">verwendet. </w:t>
      </w:r>
    </w:p>
    <w:p w:rsidR="00AA66AF" w:rsidRPr="00AA66AF" w:rsidRDefault="00AA66AF" w:rsidP="00AA66AF">
      <w:pPr>
        <w:pStyle w:val="berschrift2"/>
      </w:pPr>
      <w:bookmarkStart w:id="6" w:name="_Toc346719229"/>
      <w:r>
        <w:t xml:space="preserve">1.  </w:t>
      </w:r>
      <w:r w:rsidR="007675DF" w:rsidRPr="007675DF">
        <w:t>Zweck, Allgemeines</w:t>
      </w:r>
      <w:bookmarkEnd w:id="6"/>
    </w:p>
    <w:p w:rsidR="003B2639" w:rsidRDefault="007675DF" w:rsidP="007675DF">
      <w:r w:rsidRPr="007675DF">
        <w:t xml:space="preserve">Die Applikation </w:t>
      </w:r>
      <w:r w:rsidRPr="00FB6408">
        <w:t>Studierendenakt</w:t>
      </w:r>
      <w:r w:rsidR="00AA66AF" w:rsidRPr="00FB6408">
        <w:t xml:space="preserve"> – STUDAKT</w:t>
      </w:r>
      <w:r w:rsidRPr="007675DF">
        <w:t xml:space="preserve"> dient dazu, zu einem</w:t>
      </w:r>
      <w:r w:rsidR="00AA66AF">
        <w:t>/r</w:t>
      </w:r>
      <w:r w:rsidRPr="007675DF">
        <w:t xml:space="preserve"> Studierenden gehörende Dokumente </w:t>
      </w:r>
      <w:r w:rsidR="0016742A">
        <w:t xml:space="preserve">bestimmter Dokumenttypen </w:t>
      </w:r>
      <w:r w:rsidR="009573D0">
        <w:t>in beliebigen</w:t>
      </w:r>
      <w:r w:rsidR="00E54992">
        <w:t xml:space="preserve"> Dateiformaten </w:t>
      </w:r>
      <w:r w:rsidRPr="007675DF">
        <w:t xml:space="preserve">zu </w:t>
      </w:r>
      <w:r w:rsidR="00870C90">
        <w:t>archivieren</w:t>
      </w:r>
      <w:r w:rsidR="00502193">
        <w:t xml:space="preserve">, </w:t>
      </w:r>
      <w:r w:rsidR="00870C90">
        <w:t>damit sie später jederzeit eingesehen oder ausgedruckt werden können</w:t>
      </w:r>
      <w:r w:rsidRPr="007675DF">
        <w:t>.</w:t>
      </w:r>
      <w:r w:rsidR="003029F4">
        <w:t xml:space="preserve"> </w:t>
      </w:r>
    </w:p>
    <w:p w:rsidR="003B2639" w:rsidRDefault="003029F4" w:rsidP="007675DF">
      <w:r>
        <w:t>D</w:t>
      </w:r>
      <w:r w:rsidR="007675DF" w:rsidRPr="007675DF">
        <w:t xml:space="preserve">azu </w:t>
      </w:r>
      <w:r>
        <w:t xml:space="preserve">wird </w:t>
      </w:r>
      <w:r w:rsidR="007675DF" w:rsidRPr="007675DF">
        <w:t>zunächst in der Applikation festgelegt, welche Typen von Dokumenten hochgeladen werden können.</w:t>
      </w:r>
      <w:r w:rsidR="00665220">
        <w:t xml:space="preserve"> </w:t>
      </w:r>
    </w:p>
    <w:p w:rsidR="007675DF" w:rsidRDefault="00665220" w:rsidP="007675DF">
      <w:r>
        <w:t xml:space="preserve">Entsprechend berechtigte Sachbearbeiter/innen können dann Dokumente dieser Typen hochladen und verwalten. </w:t>
      </w:r>
    </w:p>
    <w:p w:rsidR="001018D7" w:rsidRDefault="00DC2BA9" w:rsidP="00502193">
      <w:pPr>
        <w:pStyle w:val="berschrift3"/>
      </w:pPr>
      <w:bookmarkStart w:id="7" w:name="_Toc346719230"/>
      <w:r>
        <w:t xml:space="preserve">1.1  </w:t>
      </w:r>
      <w:r w:rsidR="00502193">
        <w:t xml:space="preserve">Anwendungsfall: </w:t>
      </w:r>
      <w:r w:rsidR="009C6D8E">
        <w:t>Selbstupload von Dokumenten durch Studierende</w:t>
      </w:r>
      <w:bookmarkEnd w:id="7"/>
    </w:p>
    <w:p w:rsidR="00E53D0E" w:rsidRDefault="00502193" w:rsidP="007675DF">
      <w:r>
        <w:t>Falls Studierende an Ihrer Universität/Hochschule diverse Dokumente (z.B. Nachweise) beibringen müssen, die dauerhaft gespeichert werden sollen, kann ein Selbst-Upload von Dokumenten durch Studierende konfiguriert werden</w:t>
      </w:r>
      <w:r w:rsidR="005E48A3">
        <w:t xml:space="preserve"> (siehe Seite </w:t>
      </w:r>
      <w:r w:rsidR="00AC3440">
        <w:fldChar w:fldCharType="begin"/>
      </w:r>
      <w:r w:rsidR="00AC3440">
        <w:instrText xml:space="preserve"> PAGEREF Studierendensicht \h </w:instrText>
      </w:r>
      <w:r w:rsidR="00AC3440">
        <w:fldChar w:fldCharType="separate"/>
      </w:r>
      <w:r w:rsidR="00F64CAD">
        <w:rPr>
          <w:noProof/>
        </w:rPr>
        <w:t>20</w:t>
      </w:r>
      <w:r w:rsidR="00AC3440">
        <w:fldChar w:fldCharType="end"/>
      </w:r>
      <w:r w:rsidR="00AC3440">
        <w:t>)</w:t>
      </w:r>
      <w:r>
        <w:t xml:space="preserve">. Damit </w:t>
      </w:r>
      <w:r w:rsidR="00AC3440">
        <w:t>wird</w:t>
      </w:r>
      <w:r>
        <w:t xml:space="preserve"> die Arbeit der zuständigen Fachabteilung (z.B. Studienabteilung) vereinfacht. </w:t>
      </w:r>
    </w:p>
    <w:p w:rsidR="00EE0D3F" w:rsidRDefault="00EE0D3F" w:rsidP="007675DF">
      <w:r>
        <w:t xml:space="preserve">Überblick über den Ablauf: </w:t>
      </w:r>
    </w:p>
    <w:p w:rsidR="00EE0D3F" w:rsidRDefault="00EE0D3F" w:rsidP="00EE0D3F">
      <w:pPr>
        <w:numPr>
          <w:ilvl w:val="0"/>
          <w:numId w:val="16"/>
        </w:numPr>
      </w:pPr>
      <w:r w:rsidRPr="00AF2DAB">
        <w:rPr>
          <w:rStyle w:val="unterstrichen"/>
        </w:rPr>
        <w:t>In CAMPUSonline:</w:t>
      </w:r>
      <w:r>
        <w:t xml:space="preserve"> Zent</w:t>
      </w:r>
      <w:r w:rsidR="004968C5">
        <w:t xml:space="preserve">ral festlegen, welche Dokumenttypen </w:t>
      </w:r>
      <w:r>
        <w:t xml:space="preserve">Studierende selbst uploaden </w:t>
      </w:r>
      <w:r w:rsidR="004968C5">
        <w:t xml:space="preserve">können </w:t>
      </w:r>
      <w:r>
        <w:t xml:space="preserve">sollen. </w:t>
      </w:r>
      <w:r w:rsidR="004968C5">
        <w:t>Dazu bestehende Dokumenttypen für den Upload durch Studierende konfigurieren oder ggf. neue Dokumenttypen anlegen.</w:t>
      </w:r>
    </w:p>
    <w:p w:rsidR="00007920" w:rsidRDefault="00007920" w:rsidP="00007920">
      <w:pPr>
        <w:pStyle w:val="Standardeinzug"/>
      </w:pPr>
      <w:r w:rsidRPr="007675DF">
        <w:t>Wenn zu einzelnen Dokumenttypen zusätzliche Felder zur Verfügung stehen sollen (um Information</w:t>
      </w:r>
      <w:r>
        <w:t>en</w:t>
      </w:r>
      <w:r w:rsidRPr="007675DF">
        <w:t xml:space="preserve"> über das jeweilige Dokument zu erfassen), werden </w:t>
      </w:r>
      <w:r w:rsidRPr="00E54992">
        <w:t>dazu – wie bei den Studierendenstammdaten –</w:t>
      </w:r>
      <w:r w:rsidRPr="007675DF">
        <w:t xml:space="preserve"> die gewünschten Felder in der UDF-Administration angelegt.</w:t>
      </w:r>
    </w:p>
    <w:p w:rsidR="00EE0D3F" w:rsidRDefault="00EE0D3F" w:rsidP="00EE0D3F">
      <w:pPr>
        <w:numPr>
          <w:ilvl w:val="0"/>
          <w:numId w:val="16"/>
        </w:numPr>
      </w:pPr>
      <w:r w:rsidRPr="00AF2DAB">
        <w:rPr>
          <w:rStyle w:val="unterstrichen"/>
        </w:rPr>
        <w:t>In CAMPUSonline:</w:t>
      </w:r>
      <w:r>
        <w:t xml:space="preserve"> Pro Dokumenttyp Optionen für den Upload festlegen. </w:t>
      </w:r>
    </w:p>
    <w:p w:rsidR="00AF2DAB" w:rsidRDefault="00AF2DAB" w:rsidP="00EE0D3F">
      <w:pPr>
        <w:numPr>
          <w:ilvl w:val="0"/>
          <w:numId w:val="16"/>
        </w:numPr>
      </w:pPr>
      <w:r w:rsidRPr="00AF2DAB">
        <w:rPr>
          <w:rStyle w:val="unterstrichen"/>
        </w:rPr>
        <w:t>In CAMPUSonline:</w:t>
      </w:r>
      <w:r>
        <w:t xml:space="preserve"> </w:t>
      </w:r>
      <w:r w:rsidR="00EE0D3F">
        <w:t xml:space="preserve">Studierendenakt für Studierende freischalten </w:t>
      </w:r>
    </w:p>
    <w:p w:rsidR="00EE0D3F" w:rsidRDefault="00AF2DAB" w:rsidP="00EE0D3F">
      <w:pPr>
        <w:numPr>
          <w:ilvl w:val="0"/>
          <w:numId w:val="16"/>
        </w:numPr>
      </w:pPr>
      <w:r w:rsidRPr="00AF2DAB">
        <w:rPr>
          <w:rStyle w:val="unterstrichen"/>
        </w:rPr>
        <w:t>Organisatorisch:</w:t>
      </w:r>
      <w:r>
        <w:t xml:space="preserve"> D</w:t>
      </w:r>
      <w:r w:rsidR="00EE0D3F">
        <w:t xml:space="preserve">ie Studierenden informieren. </w:t>
      </w:r>
    </w:p>
    <w:p w:rsidR="00EE0D3F" w:rsidRDefault="00EE0D3F" w:rsidP="00EE0D3F">
      <w:pPr>
        <w:numPr>
          <w:ilvl w:val="0"/>
          <w:numId w:val="16"/>
        </w:numPr>
      </w:pPr>
      <w:r w:rsidRPr="00AF2DAB">
        <w:rPr>
          <w:rStyle w:val="unterstrichen"/>
        </w:rPr>
        <w:t>In CAMPUSonline:</w:t>
      </w:r>
      <w:r>
        <w:t xml:space="preserve"> </w:t>
      </w:r>
      <w:r w:rsidR="00AC3440">
        <w:t>Studierende laden</w:t>
      </w:r>
      <w:r>
        <w:t xml:space="preserve"> </w:t>
      </w:r>
      <w:r w:rsidR="00D57C85">
        <w:t xml:space="preserve">Dokumente </w:t>
      </w:r>
      <w:r>
        <w:t>hoch und bestätig</w:t>
      </w:r>
      <w:r w:rsidR="00AC3440">
        <w:t>en sie</w:t>
      </w:r>
      <w:r>
        <w:t xml:space="preserve">. </w:t>
      </w:r>
    </w:p>
    <w:p w:rsidR="00AC3440" w:rsidRDefault="00EE0D3F" w:rsidP="00EE0D3F">
      <w:pPr>
        <w:numPr>
          <w:ilvl w:val="0"/>
          <w:numId w:val="16"/>
        </w:numPr>
      </w:pPr>
      <w:r w:rsidRPr="00AF2DAB">
        <w:rPr>
          <w:rStyle w:val="unterstrichen"/>
        </w:rPr>
        <w:t>In CAMPUSonline:</w:t>
      </w:r>
      <w:r>
        <w:t xml:space="preserve"> Sachbearbeiter/in </w:t>
      </w:r>
      <w:r w:rsidR="00D57C85">
        <w:t>ruft</w:t>
      </w:r>
      <w:r>
        <w:t xml:space="preserve"> </w:t>
      </w:r>
      <w:r w:rsidR="00D57C85">
        <w:t xml:space="preserve">hochgeladenes Dokument über die </w:t>
      </w:r>
      <w:r>
        <w:t>To</w:t>
      </w:r>
      <w:r w:rsidR="00AC3440">
        <w:noBreakHyphen/>
      </w:r>
      <w:r>
        <w:t>do</w:t>
      </w:r>
      <w:r w:rsidR="00AC3440">
        <w:noBreakHyphen/>
      </w:r>
      <w:r>
        <w:t>Liste</w:t>
      </w:r>
      <w:r w:rsidR="00D57C85">
        <w:t xml:space="preserve"> auf</w:t>
      </w:r>
      <w:r w:rsidR="00AC3440">
        <w:t xml:space="preserve">, </w:t>
      </w:r>
      <w:r w:rsidR="00D57C85">
        <w:t>überprüft es</w:t>
      </w:r>
      <w:r w:rsidR="00AC3440">
        <w:t xml:space="preserve"> und bearbeitet es wie folgt: </w:t>
      </w:r>
    </w:p>
    <w:p w:rsidR="00AC3440" w:rsidRDefault="00AC3440" w:rsidP="00722789">
      <w:pPr>
        <w:pStyle w:val="Aufzklein"/>
      </w:pPr>
      <w:r>
        <w:t xml:space="preserve">Wenn es den Vorgaben entspricht, das Dokument bestätigen. </w:t>
      </w:r>
    </w:p>
    <w:p w:rsidR="00DC14BD" w:rsidRDefault="00AC3440" w:rsidP="00722789">
      <w:pPr>
        <w:pStyle w:val="Aufzklein"/>
      </w:pPr>
      <w:r>
        <w:t>Wenn es nicht den Vorgaben entspricht,</w:t>
      </w:r>
      <w:r w:rsidR="00EE0D3F">
        <w:t xml:space="preserve"> </w:t>
      </w:r>
      <w:r>
        <w:t xml:space="preserve">das Dokument ablehnen </w:t>
      </w:r>
      <w:r w:rsidR="00D57C85">
        <w:t>(=die Studierenden-Bestätigung</w:t>
      </w:r>
      <w:r>
        <w:t xml:space="preserve"> entfernen</w:t>
      </w:r>
      <w:r w:rsidR="00D57C85">
        <w:t>)</w:t>
      </w:r>
      <w:r>
        <w:t xml:space="preserve"> und die/den Studierende/n verständigen.</w:t>
      </w:r>
      <w:r w:rsidR="00D57C85">
        <w:t xml:space="preserve"> </w:t>
      </w:r>
      <w:r>
        <w:t xml:space="preserve">Die Schritte 4 und 5 werden wiederholt. </w:t>
      </w:r>
    </w:p>
    <w:p w:rsidR="00070303" w:rsidRDefault="00070303" w:rsidP="007675DF"/>
    <w:p w:rsidR="00AA66AF" w:rsidRDefault="00DC2BA9" w:rsidP="00DC2BA9">
      <w:pPr>
        <w:pStyle w:val="berschrift3"/>
      </w:pPr>
      <w:bookmarkStart w:id="8" w:name="_Toc346719231"/>
      <w:r>
        <w:lastRenderedPageBreak/>
        <w:t xml:space="preserve">1.2  </w:t>
      </w:r>
      <w:r w:rsidR="00AA66AF">
        <w:t>Aufrufen der Applikation</w:t>
      </w:r>
      <w:bookmarkEnd w:id="8"/>
    </w:p>
    <w:p w:rsidR="00EE70B3" w:rsidRPr="007675DF" w:rsidRDefault="00F64CAD" w:rsidP="00AA66AF">
      <w:r>
        <w:rPr>
          <w:noProof/>
        </w:rPr>
        <w:pict>
          <v:shape id="Grafik 1" o:spid="_x0000_s1173" type="#_x0000_t75" style="position:absolute;margin-left:200.5pt;margin-top:10.4pt;width:258.25pt;height:219.7pt;z-index:-251617280;visibility:visible;mso-wrap-style:square;mso-position-horizontal-relative:text;mso-position-vertical-relative:text" wrapcoords="-74 0 -74 21513 21600 21513 21600 0 -74 0">
            <v:imagedata r:id="rId25" o:title=""/>
            <w10:wrap type="tight"/>
          </v:shape>
        </w:pict>
      </w:r>
      <w:r w:rsidR="00D526FC">
        <w:t>Mitarbeiter/innen</w:t>
      </w:r>
      <w:r w:rsidR="00AA66AF">
        <w:t xml:space="preserve"> r</w:t>
      </w:r>
      <w:r w:rsidR="00AA66AF" w:rsidRPr="007675DF">
        <w:t xml:space="preserve">ufen die Applikation </w:t>
      </w:r>
      <w:r w:rsidR="00AA66AF" w:rsidRPr="00FB6408">
        <w:t>Studierendenakt</w:t>
      </w:r>
      <w:r w:rsidR="00AA66AF" w:rsidRPr="007675DF">
        <w:t xml:space="preserve"> </w:t>
      </w:r>
      <w:r w:rsidR="00AA66AF">
        <w:t xml:space="preserve">über eine Organisationsseite mit dem </w:t>
      </w:r>
      <w:r w:rsidR="002E61C4">
        <w:t>Link</w:t>
      </w:r>
      <w:r w:rsidR="00AA66AF">
        <w:t xml:space="preserve"> </w:t>
      </w:r>
      <w:r w:rsidR="002E61C4">
        <w:t>‚</w:t>
      </w:r>
      <w:r>
        <w:rPr>
          <w:noProof/>
          <w:lang w:val="de-AT" w:eastAsia="de-AT"/>
        </w:rPr>
        <w:pict>
          <v:shape id="_x0000_i1042" type="#_x0000_t75" style="width:12.75pt;height:12.75pt;visibility:visible;mso-wrap-style:square">
            <v:imagedata r:id="rId26" o:title=""/>
          </v:shape>
        </w:pict>
      </w:r>
      <w:r w:rsidR="002E61C4">
        <w:rPr>
          <w:noProof/>
          <w:lang w:val="de-AT" w:eastAsia="de-AT"/>
        </w:rPr>
        <w:t xml:space="preserve"> Studierendenakt‘ </w:t>
      </w:r>
      <w:r w:rsidR="00AA66AF">
        <w:t xml:space="preserve">in der Spalte „Studium“ </w:t>
      </w:r>
      <w:r w:rsidR="00AA66AF" w:rsidRPr="007675DF">
        <w:t>auf.</w:t>
      </w:r>
    </w:p>
    <w:p w:rsidR="00D526FC" w:rsidRDefault="00D526FC" w:rsidP="00D526FC">
      <w:r>
        <w:t>Zum Aufrufen der Applikation durch Studierende siehe Seite </w:t>
      </w:r>
      <w:r>
        <w:fldChar w:fldCharType="begin"/>
      </w:r>
      <w:r>
        <w:instrText xml:space="preserve"> PAGEREF _Ref328576862 \h </w:instrText>
      </w:r>
      <w:r>
        <w:fldChar w:fldCharType="separate"/>
      </w:r>
      <w:r w:rsidR="00F64CAD">
        <w:rPr>
          <w:noProof/>
        </w:rPr>
        <w:t>20</w:t>
      </w:r>
      <w:r>
        <w:fldChar w:fldCharType="end"/>
      </w:r>
      <w:r>
        <w:t>.</w:t>
      </w:r>
    </w:p>
    <w:p w:rsidR="00EE70B3" w:rsidRDefault="00EE70B3" w:rsidP="00D526FC"/>
    <w:p w:rsidR="00EE70B3" w:rsidRDefault="00EE70B3" w:rsidP="00D526FC"/>
    <w:p w:rsidR="00EE70B3" w:rsidRDefault="00EE70B3" w:rsidP="00D526FC"/>
    <w:p w:rsidR="00EE70B3" w:rsidRDefault="00EE70B3" w:rsidP="00D526FC"/>
    <w:p w:rsidR="00EE70B3" w:rsidRDefault="00EE70B3" w:rsidP="00D526FC"/>
    <w:p w:rsidR="00EE70B3" w:rsidRDefault="00EE70B3" w:rsidP="00D526FC"/>
    <w:p w:rsidR="00EE70B3" w:rsidRPr="00AA66AF" w:rsidRDefault="00EE70B3" w:rsidP="00EE70B3">
      <w:pPr>
        <w:pStyle w:val="Bildunterschrift"/>
        <w:tabs>
          <w:tab w:val="right" w:pos="9072"/>
        </w:tabs>
      </w:pPr>
      <w:r w:rsidRPr="00EE70B3">
        <w:tab/>
        <w:t xml:space="preserve">Abb. </w:t>
      </w:r>
      <w:r w:rsidRPr="00EE70B3">
        <w:fldChar w:fldCharType="begin"/>
      </w:r>
      <w:r w:rsidRPr="00EE70B3">
        <w:instrText xml:space="preserve"> SEQ Abb. \* ARABIC </w:instrText>
      </w:r>
      <w:r w:rsidRPr="00EE70B3">
        <w:fldChar w:fldCharType="separate"/>
      </w:r>
      <w:r w:rsidR="00F64CAD">
        <w:rPr>
          <w:noProof/>
        </w:rPr>
        <w:t>1</w:t>
      </w:r>
      <w:r w:rsidRPr="00EE70B3">
        <w:fldChar w:fldCharType="end"/>
      </w:r>
    </w:p>
    <w:p w:rsidR="007675DF" w:rsidRPr="00E62F33" w:rsidRDefault="00AA66AF" w:rsidP="00AA66AF">
      <w:pPr>
        <w:pStyle w:val="berschrift2"/>
      </w:pPr>
      <w:bookmarkStart w:id="9" w:name="_Toc346719232"/>
      <w:r w:rsidRPr="00E62F33">
        <w:t xml:space="preserve">2.  </w:t>
      </w:r>
      <w:r w:rsidR="007675DF" w:rsidRPr="00E62F33">
        <w:t>Dokumenttypen</w:t>
      </w:r>
      <w:r w:rsidR="00E62F33" w:rsidRPr="00E62F33">
        <w:t xml:space="preserve"> verwalten</w:t>
      </w:r>
      <w:bookmarkEnd w:id="9"/>
    </w:p>
    <w:p w:rsidR="007675DF" w:rsidRDefault="00E62F33" w:rsidP="007675DF">
      <w:r w:rsidRPr="00E62F33">
        <w:t xml:space="preserve">Mit </w:t>
      </w:r>
      <w:r>
        <w:t>der</w:t>
      </w:r>
      <w:r w:rsidRPr="00E62F33">
        <w:t xml:space="preserve"> Dokumenttypen-Verwaltung können Sie eine Liste </w:t>
      </w:r>
      <w:r>
        <w:t>der angelegten Dokumenttypen einsehen, Dokumenttypen bea</w:t>
      </w:r>
      <w:r w:rsidR="003029F4">
        <w:t>rbeiten oder löschen sowie neue</w:t>
      </w:r>
      <w:r>
        <w:t xml:space="preserve"> anlegen.</w:t>
      </w:r>
    </w:p>
    <w:p w:rsidR="00E62F33" w:rsidRPr="00E62F33" w:rsidRDefault="00E62F33" w:rsidP="00E62F33">
      <w:pPr>
        <w:pStyle w:val="berschrift3"/>
      </w:pPr>
      <w:bookmarkStart w:id="10" w:name="_Toc346719233"/>
      <w:r>
        <w:t>2.1  Liste der Dokumenttypen einsehen</w:t>
      </w:r>
      <w:bookmarkEnd w:id="10"/>
    </w:p>
    <w:p w:rsidR="00396606" w:rsidRDefault="00396606" w:rsidP="00396606">
      <w:r>
        <w:t xml:space="preserve">Mit dem Link ‚Liste’ unter „Dokumenttypen-Verwaltung“ können Sie eine Liste </w:t>
      </w:r>
      <w:r w:rsidR="001F1387">
        <w:t xml:space="preserve">jener Dokumenttypen einsehen, die </w:t>
      </w:r>
      <w:r>
        <w:t xml:space="preserve">an Ihrer Universität/Hochschule </w:t>
      </w:r>
      <w:r w:rsidR="001F1387" w:rsidRPr="001F1387">
        <w:t>für die Ablage im Studierendenakt konfiguriert wurden</w:t>
      </w:r>
      <w:r>
        <w:t>.</w:t>
      </w:r>
      <w:r w:rsidR="00070303">
        <w:t xml:space="preserve"> </w:t>
      </w:r>
    </w:p>
    <w:p w:rsidR="007675DF" w:rsidRDefault="00F64CAD" w:rsidP="007675DF">
      <w:r>
        <w:rPr>
          <w:noProof/>
          <w:lang w:val="de-AT" w:eastAsia="de-AT"/>
        </w:rPr>
        <w:pict>
          <v:shape id="_x0000_i1043" type="#_x0000_t75" style="width:453.75pt;height:113.25pt;visibility:visible;mso-wrap-style:square;mso-position-horizontal:absolute">
            <v:imagedata r:id="rId27" o:title=""/>
          </v:shape>
        </w:pict>
      </w:r>
    </w:p>
    <w:p w:rsidR="002E61C4" w:rsidRDefault="002E61C4" w:rsidP="00645D20">
      <w:pPr>
        <w:pStyle w:val="Bildunterschrift"/>
        <w:tabs>
          <w:tab w:val="right" w:pos="9072"/>
        </w:tabs>
      </w:pPr>
      <w:r w:rsidRPr="002E61C4">
        <w:tab/>
        <w:t xml:space="preserve">Abb. </w:t>
      </w:r>
      <w:r w:rsidRPr="002E61C4">
        <w:fldChar w:fldCharType="begin"/>
      </w:r>
      <w:r w:rsidRPr="002E61C4">
        <w:instrText xml:space="preserve"> SEQ Abb. \* ARABIC </w:instrText>
      </w:r>
      <w:r w:rsidRPr="002E61C4">
        <w:fldChar w:fldCharType="separate"/>
      </w:r>
      <w:r w:rsidR="00F64CAD">
        <w:rPr>
          <w:noProof/>
        </w:rPr>
        <w:t>2</w:t>
      </w:r>
      <w:r w:rsidRPr="002E61C4">
        <w:fldChar w:fldCharType="end"/>
      </w:r>
    </w:p>
    <w:p w:rsidR="00B21287" w:rsidRDefault="00F4482B" w:rsidP="00B21287">
      <w:r>
        <w:t xml:space="preserve">Zur Beschreibung der Felder </w:t>
      </w:r>
      <w:r w:rsidRPr="00F4482B">
        <w:t>siehe Seite </w:t>
      </w:r>
      <w:r w:rsidRPr="00F4482B">
        <w:fldChar w:fldCharType="begin"/>
      </w:r>
      <w:r w:rsidRPr="00F4482B">
        <w:instrText xml:space="preserve"> PAGEREF Beschreibung_der_Felder \h </w:instrText>
      </w:r>
      <w:r w:rsidRPr="00F4482B">
        <w:fldChar w:fldCharType="separate"/>
      </w:r>
      <w:r w:rsidR="00F64CAD">
        <w:rPr>
          <w:noProof/>
        </w:rPr>
        <w:t>12</w:t>
      </w:r>
      <w:r w:rsidRPr="00F4482B">
        <w:fldChar w:fldCharType="end"/>
      </w:r>
      <w:r>
        <w:t>. Wenn Sie den Mauszeiger über die Abkürzungen in den Spaltennamen bewegen, wird ein Tooltip</w:t>
      </w:r>
      <w:r w:rsidR="00B21287">
        <w:t xml:space="preserve"> </w:t>
      </w:r>
      <w:r>
        <w:t>mit der Beschreibung angezeigt</w:t>
      </w:r>
      <w:r w:rsidR="00B21287">
        <w:t>.</w:t>
      </w:r>
    </w:p>
    <w:p w:rsidR="00000BB9" w:rsidRDefault="00000BB9" w:rsidP="00B21287"/>
    <w:p w:rsidR="00000BB9" w:rsidRDefault="00000BB9" w:rsidP="00B21287"/>
    <w:p w:rsidR="00000BB9" w:rsidRDefault="00000BB9" w:rsidP="00B21287"/>
    <w:p w:rsidR="00000BB9" w:rsidRDefault="00000BB9" w:rsidP="00B21287"/>
    <w:p w:rsidR="00000BB9" w:rsidRPr="007675DF" w:rsidRDefault="00000BB9" w:rsidP="00B21287"/>
    <w:p w:rsidR="00F4482B" w:rsidRPr="00BB1E05" w:rsidRDefault="002E61C4" w:rsidP="00BB1E05">
      <w:pPr>
        <w:pStyle w:val="berschrift3"/>
      </w:pPr>
      <w:bookmarkStart w:id="11" w:name="_Toc346719234"/>
      <w:r>
        <w:lastRenderedPageBreak/>
        <w:t>2.</w:t>
      </w:r>
      <w:r w:rsidR="00F4482B">
        <w:t>2</w:t>
      </w:r>
      <w:r>
        <w:t xml:space="preserve">  Neuen Dokumenttyp anlegen</w:t>
      </w:r>
      <w:bookmarkEnd w:id="11"/>
    </w:p>
    <w:p w:rsidR="001C79F7" w:rsidRDefault="009D442A" w:rsidP="00F4482B">
      <w:r w:rsidRPr="006A3F7E">
        <w:rPr>
          <w:rStyle w:val="unterstrichen"/>
        </w:rPr>
        <w:t>Notwendiges Recht:</w:t>
      </w:r>
      <w:r w:rsidR="002B1493">
        <w:t xml:space="preserve"> </w:t>
      </w:r>
      <w:r w:rsidR="00EA7865">
        <w:t>STUDAKT/</w:t>
      </w:r>
      <w:r w:rsidR="002B1493">
        <w:t>SA_ADMIN_</w:t>
      </w:r>
      <w:r w:rsidR="00DF304A">
        <w:t>CONFIG</w:t>
      </w:r>
    </w:p>
    <w:p w:rsidR="00F4482B" w:rsidRPr="00F4482B" w:rsidRDefault="00F4482B" w:rsidP="00F4482B">
      <w:r>
        <w:t xml:space="preserve">Um einen neuen Dokumenttyp anzulegen, der an Ihrer </w:t>
      </w:r>
      <w:r w:rsidR="001C79F7">
        <w:t xml:space="preserve">Universität/Hochschule </w:t>
      </w:r>
      <w:r>
        <w:t>zur Verfügung stehen soll, gehen Sie wie folgt vor:</w:t>
      </w:r>
    </w:p>
    <w:p w:rsidR="004246A9" w:rsidRDefault="00AC6789" w:rsidP="004246A9">
      <w:pPr>
        <w:numPr>
          <w:ilvl w:val="0"/>
          <w:numId w:val="6"/>
        </w:numPr>
      </w:pPr>
      <w:r>
        <w:t>Wählen Sie den Link ‚Neuer Dokumenttyp‘</w:t>
      </w:r>
      <w:r w:rsidR="004246A9">
        <w:t>.</w:t>
      </w:r>
    </w:p>
    <w:p w:rsidR="00AC6789" w:rsidRDefault="00F64CAD" w:rsidP="007B36E3">
      <w:pPr>
        <w:ind w:firstLine="360"/>
        <w:jc w:val="center"/>
      </w:pPr>
      <w:r>
        <w:rPr>
          <w:noProof/>
          <w:lang w:val="de-AT" w:eastAsia="de-AT"/>
        </w:rPr>
        <w:pict>
          <v:shape id="_x0000_i1044" type="#_x0000_t75" style="width:395.25pt;height:177.75pt;visibility:visible;mso-wrap-style:square;mso-position-horizontal:absolute" o:allowoverlap="f">
            <v:imagedata r:id="rId28" o:title=""/>
          </v:shape>
        </w:pict>
      </w:r>
    </w:p>
    <w:p w:rsidR="00AC6789" w:rsidRPr="00AC6789" w:rsidRDefault="00AC6789" w:rsidP="007B36E3">
      <w:pPr>
        <w:pStyle w:val="Bildunterschrift"/>
        <w:tabs>
          <w:tab w:val="right" w:pos="8647"/>
        </w:tabs>
        <w:ind w:firstLine="0"/>
      </w:pPr>
      <w:r w:rsidRPr="00AC6789">
        <w:tab/>
        <w:t xml:space="preserve">Abb. </w:t>
      </w:r>
      <w:r w:rsidRPr="00AC6789">
        <w:fldChar w:fldCharType="begin"/>
      </w:r>
      <w:r w:rsidRPr="00AC6789">
        <w:instrText xml:space="preserve"> SEQ Abb. \* ARABIC </w:instrText>
      </w:r>
      <w:r w:rsidRPr="00AC6789">
        <w:fldChar w:fldCharType="separate"/>
      </w:r>
      <w:r w:rsidR="00F64CAD">
        <w:rPr>
          <w:noProof/>
        </w:rPr>
        <w:t>3</w:t>
      </w:r>
      <w:r w:rsidRPr="00AC6789">
        <w:fldChar w:fldCharType="end"/>
      </w:r>
    </w:p>
    <w:p w:rsidR="00AC6789" w:rsidRPr="00F96D5D" w:rsidRDefault="009E3B4C" w:rsidP="00E00A40">
      <w:pPr>
        <w:numPr>
          <w:ilvl w:val="0"/>
          <w:numId w:val="6"/>
        </w:numPr>
      </w:pPr>
      <w:r w:rsidRPr="00F96D5D">
        <w:t xml:space="preserve">Geben Sie </w:t>
      </w:r>
      <w:r w:rsidR="00730F6E" w:rsidRPr="00F96D5D">
        <w:t>Name, Kurzbezeichnung und Beschreibung an und legen Sie die Einstellungen für den Dokumenttyp fest.</w:t>
      </w:r>
      <w:r w:rsidRPr="00F96D5D">
        <w:t xml:space="preserve"> Beschreibung der Felder siehe unten.</w:t>
      </w:r>
      <w:r w:rsidR="008C67DC" w:rsidRPr="00F96D5D">
        <w:t xml:space="preserve"> Studierende </w:t>
      </w:r>
      <w:r w:rsidR="00BB1E05" w:rsidRPr="00F96D5D">
        <w:t xml:space="preserve">sehen den Namen und die Beschreibung, wenn sie Dokumente selbst </w:t>
      </w:r>
      <w:r w:rsidR="008C67DC" w:rsidRPr="00F96D5D">
        <w:t>uploaden dürfen</w:t>
      </w:r>
      <w:r w:rsidR="00F96D5D" w:rsidRPr="00F96D5D">
        <w:t>.</w:t>
      </w:r>
    </w:p>
    <w:p w:rsidR="007675DF" w:rsidRDefault="00C77DD2" w:rsidP="00E00A40">
      <w:pPr>
        <w:numPr>
          <w:ilvl w:val="0"/>
          <w:numId w:val="6"/>
        </w:numPr>
      </w:pPr>
      <w:r>
        <w:t>Um den neuen Dokumenttyp zu erstellen, wählen Sie die</w:t>
      </w:r>
      <w:r w:rsidR="009E3B4C">
        <w:t xml:space="preserve"> Schaltfläche </w:t>
      </w:r>
      <w:r w:rsidR="009E3B4C" w:rsidRPr="00C77DD2">
        <w:t>„</w:t>
      </w:r>
      <w:r w:rsidRPr="00C77DD2">
        <w:t>Speichern</w:t>
      </w:r>
      <w:r w:rsidR="009E3B4C" w:rsidRPr="00C77DD2">
        <w:t>“</w:t>
      </w:r>
      <w:r w:rsidR="009E3B4C">
        <w:t>.</w:t>
      </w:r>
    </w:p>
    <w:p w:rsidR="007675DF" w:rsidRDefault="009E3B4C" w:rsidP="009E3B4C">
      <w:pPr>
        <w:pStyle w:val="berschrift4"/>
      </w:pPr>
      <w:bookmarkStart w:id="12" w:name="Beschreibung_der_Felder"/>
      <w:r>
        <w:t>Beschreibung der Felder</w:t>
      </w:r>
      <w:bookmarkEnd w:id="12"/>
    </w:p>
    <w:p w:rsidR="00730F6E" w:rsidRPr="00730F6E" w:rsidRDefault="00730F6E" w:rsidP="009E3B4C">
      <w:pPr>
        <w:pStyle w:val="Eingerueckt"/>
        <w:rPr>
          <w:rStyle w:val="Fett"/>
          <w:b w:val="0"/>
        </w:rPr>
      </w:pPr>
      <w:r>
        <w:rPr>
          <w:rStyle w:val="Fett"/>
        </w:rPr>
        <w:t>Name:</w:t>
      </w:r>
      <w:r>
        <w:rPr>
          <w:rStyle w:val="Fett"/>
          <w:b w:val="0"/>
        </w:rPr>
        <w:t xml:space="preserve"> </w:t>
      </w:r>
      <w:r w:rsidR="00040F33">
        <w:rPr>
          <w:rStyle w:val="Fett"/>
          <w:b w:val="0"/>
        </w:rPr>
        <w:t>Sprechender Name des Dokuments, z.B. „Nachweis über &lt;Zweck&gt;“</w:t>
      </w:r>
      <w:r w:rsidR="007856F6">
        <w:rPr>
          <w:rStyle w:val="Fett"/>
          <w:b w:val="0"/>
        </w:rPr>
        <w:t>, „</w:t>
      </w:r>
      <w:r w:rsidR="00CB1DE0">
        <w:rPr>
          <w:rStyle w:val="Fett"/>
          <w:b w:val="0"/>
        </w:rPr>
        <w:t>Reifeprüfungs</w:t>
      </w:r>
      <w:r w:rsidR="007856F6">
        <w:rPr>
          <w:rStyle w:val="Fett"/>
          <w:b w:val="0"/>
        </w:rPr>
        <w:t>zeugnis“</w:t>
      </w:r>
      <w:r w:rsidR="00000BB9">
        <w:rPr>
          <w:rStyle w:val="Fett"/>
          <w:b w:val="0"/>
        </w:rPr>
        <w:t>.</w:t>
      </w:r>
    </w:p>
    <w:p w:rsidR="009E3B4C" w:rsidRDefault="009E3B4C" w:rsidP="009E3B4C">
      <w:pPr>
        <w:pStyle w:val="Eingerueckt"/>
        <w:rPr>
          <w:rStyle w:val="Fett"/>
          <w:b w:val="0"/>
        </w:rPr>
      </w:pPr>
      <w:r w:rsidRPr="009E3B4C">
        <w:rPr>
          <w:rStyle w:val="Fett"/>
        </w:rPr>
        <w:t>Kurzbezeichnung:</w:t>
      </w:r>
      <w:r w:rsidRPr="009E3B4C">
        <w:rPr>
          <w:rStyle w:val="Fett"/>
          <w:b w:val="0"/>
        </w:rPr>
        <w:t xml:space="preserve"> Kann später nicht mehr geändert werden.</w:t>
      </w:r>
      <w:r w:rsidR="009E249E">
        <w:rPr>
          <w:rStyle w:val="Fett"/>
          <w:b w:val="0"/>
        </w:rPr>
        <w:t xml:space="preserve"> </w:t>
      </w:r>
      <w:r w:rsidR="00072612" w:rsidRPr="00072612">
        <w:rPr>
          <w:rStyle w:val="Fett"/>
          <w:b w:val="0"/>
        </w:rPr>
        <w:t>Die Kurzbezeichnung wird programmintern verwendet</w:t>
      </w:r>
      <w:r w:rsidR="00072612">
        <w:rPr>
          <w:rStyle w:val="Fett"/>
          <w:b w:val="0"/>
        </w:rPr>
        <w:t xml:space="preserve"> und dem/der Studierenden nicht angezeigt.</w:t>
      </w:r>
    </w:p>
    <w:p w:rsidR="00730F6E" w:rsidRPr="009E3B4C" w:rsidRDefault="00730F6E" w:rsidP="009461F2">
      <w:pPr>
        <w:pStyle w:val="Eingerueckt"/>
        <w:rPr>
          <w:rStyle w:val="Fett"/>
          <w:b w:val="0"/>
        </w:rPr>
      </w:pPr>
      <w:r>
        <w:rPr>
          <w:rStyle w:val="Fett"/>
        </w:rPr>
        <w:t>Beschreibung:</w:t>
      </w:r>
      <w:r>
        <w:rPr>
          <w:rStyle w:val="Fett"/>
          <w:b w:val="0"/>
        </w:rPr>
        <w:t xml:space="preserve"> </w:t>
      </w:r>
      <w:r w:rsidR="00072612">
        <w:rPr>
          <w:rStyle w:val="Fett"/>
          <w:b w:val="0"/>
        </w:rPr>
        <w:t>Optionale Beschreibung des Dokuments. D</w:t>
      </w:r>
      <w:r w:rsidR="008F64D1">
        <w:rPr>
          <w:rStyle w:val="Fett"/>
          <w:b w:val="0"/>
        </w:rPr>
        <w:t xml:space="preserve">er Inhalt </w:t>
      </w:r>
      <w:r w:rsidR="009E249E">
        <w:rPr>
          <w:rStyle w:val="Fett"/>
          <w:b w:val="0"/>
        </w:rPr>
        <w:t xml:space="preserve">dieses Feldes </w:t>
      </w:r>
      <w:r w:rsidR="008F64D1">
        <w:rPr>
          <w:rStyle w:val="Fett"/>
          <w:b w:val="0"/>
        </w:rPr>
        <w:t>wird beim Uplo</w:t>
      </w:r>
      <w:r w:rsidR="00072612">
        <w:rPr>
          <w:rStyle w:val="Fett"/>
          <w:b w:val="0"/>
        </w:rPr>
        <w:t>ad durch Studierende angezeigt.</w:t>
      </w:r>
    </w:p>
    <w:p w:rsidR="00730F6E" w:rsidRPr="00730F6E" w:rsidRDefault="00730F6E" w:rsidP="00730F6E">
      <w:pPr>
        <w:pStyle w:val="Eingerueckt"/>
        <w:rPr>
          <w:rStyle w:val="Fett"/>
          <w:b w:val="0"/>
        </w:rPr>
      </w:pPr>
      <w:r>
        <w:rPr>
          <w:rStyle w:val="Fett"/>
        </w:rPr>
        <w:t>Einstellungen</w:t>
      </w:r>
      <w:r w:rsidR="00B97CDF">
        <w:rPr>
          <w:rStyle w:val="Fett"/>
        </w:rPr>
        <w:t xml:space="preserve"> pro Dokumenttyp</w:t>
      </w:r>
      <w:r>
        <w:rPr>
          <w:rStyle w:val="Fett"/>
        </w:rPr>
        <w:t>:</w:t>
      </w:r>
    </w:p>
    <w:p w:rsidR="009E3B4C" w:rsidRDefault="00730F6E" w:rsidP="009E249E">
      <w:pPr>
        <w:pStyle w:val="Eingerueckt"/>
        <w:ind w:left="993"/>
        <w:rPr>
          <w:rStyle w:val="Fett"/>
          <w:b w:val="0"/>
        </w:rPr>
      </w:pPr>
      <w:r>
        <w:rPr>
          <w:rStyle w:val="Fett"/>
        </w:rPr>
        <w:t xml:space="preserve">Erforderliche Felder – </w:t>
      </w:r>
      <w:r w:rsidR="009E3B4C" w:rsidRPr="009E3B4C">
        <w:rPr>
          <w:rStyle w:val="Fett"/>
        </w:rPr>
        <w:t>Semester, Studium:</w:t>
      </w:r>
      <w:r w:rsidR="009E3B4C" w:rsidRPr="009E3B4C">
        <w:rPr>
          <w:rStyle w:val="Fett"/>
          <w:b w:val="0"/>
        </w:rPr>
        <w:t xml:space="preserve"> </w:t>
      </w:r>
      <w:r w:rsidR="00B97CDF">
        <w:rPr>
          <w:rStyle w:val="Fett"/>
          <w:b w:val="0"/>
        </w:rPr>
        <w:t xml:space="preserve">Bei </w:t>
      </w:r>
      <w:r w:rsidR="009E3B4C" w:rsidRPr="009E3B4C">
        <w:rPr>
          <w:rStyle w:val="Fett"/>
          <w:b w:val="0"/>
        </w:rPr>
        <w:t>angehakt</w:t>
      </w:r>
      <w:r w:rsidR="005740D5">
        <w:rPr>
          <w:rStyle w:val="Fett"/>
          <w:b w:val="0"/>
        </w:rPr>
        <w:t>er Option</w:t>
      </w:r>
      <w:r w:rsidR="009E3B4C" w:rsidRPr="009E3B4C">
        <w:rPr>
          <w:rStyle w:val="Fett"/>
          <w:b w:val="0"/>
        </w:rPr>
        <w:t xml:space="preserve"> muss das jeweilige Dokument einem Semester</w:t>
      </w:r>
      <w:r w:rsidR="003C6EE9">
        <w:rPr>
          <w:rStyle w:val="Fett"/>
          <w:b w:val="0"/>
        </w:rPr>
        <w:t xml:space="preserve"> bzw. Studium zugeordnet werden;</w:t>
      </w:r>
      <w:r w:rsidR="009E3B4C" w:rsidRPr="009E3B4C">
        <w:rPr>
          <w:rStyle w:val="Fett"/>
          <w:b w:val="0"/>
        </w:rPr>
        <w:t xml:space="preserve"> ansonsten ist die Angabe </w:t>
      </w:r>
      <w:r w:rsidR="00865C0E">
        <w:rPr>
          <w:rStyle w:val="Fett"/>
          <w:b w:val="0"/>
        </w:rPr>
        <w:t>nicht möglich</w:t>
      </w:r>
      <w:r w:rsidR="009E3B4C" w:rsidRPr="009E3B4C">
        <w:rPr>
          <w:rStyle w:val="Fett"/>
          <w:b w:val="0"/>
        </w:rPr>
        <w:t>.</w:t>
      </w:r>
    </w:p>
    <w:p w:rsidR="00730F6E" w:rsidRPr="00730F6E" w:rsidRDefault="009E249E" w:rsidP="009E249E">
      <w:pPr>
        <w:pStyle w:val="Eingerueckt"/>
        <w:ind w:left="426"/>
        <w:rPr>
          <w:rStyle w:val="Fett"/>
        </w:rPr>
      </w:pPr>
      <w:r>
        <w:rPr>
          <w:rStyle w:val="Fett"/>
        </w:rPr>
        <w:tab/>
        <w:t>Optionen:</w:t>
      </w:r>
    </w:p>
    <w:p w:rsidR="009E3B4C" w:rsidRDefault="009E3B4C" w:rsidP="00A43221">
      <w:pPr>
        <w:pStyle w:val="Eingerueckt"/>
        <w:ind w:left="993"/>
        <w:rPr>
          <w:rStyle w:val="Fett"/>
          <w:b w:val="0"/>
        </w:rPr>
      </w:pPr>
      <w:r w:rsidRPr="009E3B4C">
        <w:rPr>
          <w:rStyle w:val="Fett"/>
        </w:rPr>
        <w:t>Bei der Voranmeldung z</w:t>
      </w:r>
      <w:r w:rsidR="00730F6E">
        <w:rPr>
          <w:rStyle w:val="Fett"/>
        </w:rPr>
        <w:t>ulässig</w:t>
      </w:r>
      <w:r w:rsidRPr="009E3B4C">
        <w:rPr>
          <w:rStyle w:val="Fett"/>
        </w:rPr>
        <w:t>:</w:t>
      </w:r>
      <w:r w:rsidRPr="009E3B4C">
        <w:rPr>
          <w:rStyle w:val="Fett"/>
          <w:b w:val="0"/>
        </w:rPr>
        <w:t xml:space="preserve"> Mit dieser Option bestimmen Sie, welche Dokumenttypen </w:t>
      </w:r>
      <w:r w:rsidR="00F96D5D">
        <w:rPr>
          <w:rStyle w:val="Fett"/>
          <w:b w:val="0"/>
        </w:rPr>
        <w:t xml:space="preserve">zukünftige </w:t>
      </w:r>
      <w:r w:rsidRPr="009E3B4C">
        <w:rPr>
          <w:rStyle w:val="Fett"/>
          <w:b w:val="0"/>
        </w:rPr>
        <w:t>Studierende selbst in der Voranmeldung hochladen können.</w:t>
      </w:r>
      <w:r w:rsidR="00730F6E">
        <w:rPr>
          <w:rStyle w:val="Fett"/>
          <w:b w:val="0"/>
        </w:rPr>
        <w:t xml:space="preserve"> </w:t>
      </w:r>
      <w:r w:rsidR="00072612">
        <w:rPr>
          <w:rStyle w:val="Fett"/>
          <w:b w:val="0"/>
        </w:rPr>
        <w:t>Das Hochladen ist nur in der Voranmeldung möglich und nicht später</w:t>
      </w:r>
      <w:r w:rsidR="00EC0950">
        <w:rPr>
          <w:rStyle w:val="Fett"/>
          <w:b w:val="0"/>
        </w:rPr>
        <w:t xml:space="preserve"> über den Studierenden-Account.</w:t>
      </w:r>
    </w:p>
    <w:p w:rsidR="00A34563" w:rsidRDefault="00730F6E" w:rsidP="00A34563">
      <w:pPr>
        <w:pStyle w:val="Eingerueckt"/>
        <w:ind w:left="993"/>
        <w:rPr>
          <w:rStyle w:val="Fett"/>
          <w:b w:val="0"/>
        </w:rPr>
      </w:pPr>
      <w:bookmarkStart w:id="13" w:name="Stud_selbst_hochladen"/>
      <w:r>
        <w:rPr>
          <w:rStyle w:val="Fett"/>
        </w:rPr>
        <w:t>Darf durch Studierende</w:t>
      </w:r>
      <w:r w:rsidR="008726FA">
        <w:rPr>
          <w:rStyle w:val="Fett"/>
        </w:rPr>
        <w:t xml:space="preserve"> selbst hochgeladen werden</w:t>
      </w:r>
      <w:bookmarkEnd w:id="13"/>
      <w:r w:rsidR="008726FA">
        <w:rPr>
          <w:rStyle w:val="Fett"/>
        </w:rPr>
        <w:t>:</w:t>
      </w:r>
      <w:r w:rsidR="008726FA">
        <w:rPr>
          <w:rStyle w:val="Fett"/>
          <w:b w:val="0"/>
        </w:rPr>
        <w:t xml:space="preserve"> </w:t>
      </w:r>
      <w:r w:rsidR="006F0EB9">
        <w:rPr>
          <w:rStyle w:val="Fett"/>
          <w:b w:val="0"/>
        </w:rPr>
        <w:t xml:space="preserve">Bestimmt, ob </w:t>
      </w:r>
      <w:r w:rsidR="00A43221">
        <w:rPr>
          <w:rStyle w:val="Fett"/>
          <w:b w:val="0"/>
        </w:rPr>
        <w:t xml:space="preserve">Studierende </w:t>
      </w:r>
      <w:r w:rsidR="00072612">
        <w:rPr>
          <w:rStyle w:val="Fett"/>
          <w:b w:val="0"/>
        </w:rPr>
        <w:t xml:space="preserve">(also nach der Voranmeldung) </w:t>
      </w:r>
      <w:r w:rsidR="00A43221">
        <w:rPr>
          <w:rStyle w:val="Fett"/>
          <w:b w:val="0"/>
        </w:rPr>
        <w:t>diesen</w:t>
      </w:r>
      <w:r w:rsidR="009E249E">
        <w:rPr>
          <w:rStyle w:val="Fett"/>
          <w:b w:val="0"/>
        </w:rPr>
        <w:t xml:space="preserve"> </w:t>
      </w:r>
      <w:r w:rsidR="006F0EB9">
        <w:rPr>
          <w:rStyle w:val="Fett"/>
          <w:b w:val="0"/>
        </w:rPr>
        <w:t>Dokument</w:t>
      </w:r>
      <w:r w:rsidR="009E249E">
        <w:rPr>
          <w:rStyle w:val="Fett"/>
          <w:b w:val="0"/>
        </w:rPr>
        <w:t>typ</w:t>
      </w:r>
      <w:r w:rsidR="006F0EB9">
        <w:rPr>
          <w:rStyle w:val="Fett"/>
          <w:b w:val="0"/>
        </w:rPr>
        <w:t xml:space="preserve"> </w:t>
      </w:r>
      <w:r w:rsidR="00A43221">
        <w:rPr>
          <w:rStyle w:val="Fett"/>
          <w:b w:val="0"/>
        </w:rPr>
        <w:t>selbst hochladen dü</w:t>
      </w:r>
      <w:r w:rsidR="006F0EB9">
        <w:rPr>
          <w:rStyle w:val="Fett"/>
          <w:b w:val="0"/>
        </w:rPr>
        <w:t>rf</w:t>
      </w:r>
      <w:r w:rsidR="00A43221">
        <w:rPr>
          <w:rStyle w:val="Fett"/>
          <w:b w:val="0"/>
        </w:rPr>
        <w:t>en</w:t>
      </w:r>
      <w:r w:rsidR="006F0EB9">
        <w:rPr>
          <w:rStyle w:val="Fett"/>
          <w:b w:val="0"/>
        </w:rPr>
        <w:t xml:space="preserve">. </w:t>
      </w:r>
      <w:r w:rsidR="008726FA" w:rsidRPr="009E249E">
        <w:rPr>
          <w:rStyle w:val="Fett"/>
          <w:b w:val="0"/>
        </w:rPr>
        <w:t>Siehe Seite </w:t>
      </w:r>
      <w:r w:rsidR="009E249E" w:rsidRPr="009E249E">
        <w:rPr>
          <w:rStyle w:val="Fett"/>
          <w:b w:val="0"/>
        </w:rPr>
        <w:fldChar w:fldCharType="begin"/>
      </w:r>
      <w:r w:rsidR="009E249E" w:rsidRPr="009E249E">
        <w:rPr>
          <w:rStyle w:val="Fett"/>
          <w:b w:val="0"/>
        </w:rPr>
        <w:instrText xml:space="preserve"> PAGEREF Studierendensicht \h </w:instrText>
      </w:r>
      <w:r w:rsidR="009E249E" w:rsidRPr="009E249E">
        <w:rPr>
          <w:rStyle w:val="Fett"/>
          <w:b w:val="0"/>
        </w:rPr>
      </w:r>
      <w:r w:rsidR="009E249E" w:rsidRPr="009E249E">
        <w:rPr>
          <w:rStyle w:val="Fett"/>
          <w:b w:val="0"/>
        </w:rPr>
        <w:fldChar w:fldCharType="separate"/>
      </w:r>
      <w:r w:rsidR="00F64CAD">
        <w:rPr>
          <w:rStyle w:val="Fett"/>
          <w:b w:val="0"/>
          <w:noProof/>
        </w:rPr>
        <w:t>20</w:t>
      </w:r>
      <w:r w:rsidR="009E249E" w:rsidRPr="009E249E">
        <w:rPr>
          <w:rStyle w:val="Fett"/>
          <w:b w:val="0"/>
        </w:rPr>
        <w:fldChar w:fldCharType="end"/>
      </w:r>
      <w:r w:rsidR="009E249E" w:rsidRPr="009E249E">
        <w:rPr>
          <w:rStyle w:val="Fett"/>
          <w:b w:val="0"/>
        </w:rPr>
        <w:t xml:space="preserve">. </w:t>
      </w:r>
    </w:p>
    <w:p w:rsidR="00730F6E" w:rsidRPr="003C6EE9" w:rsidRDefault="00730F6E" w:rsidP="009E249E">
      <w:pPr>
        <w:pStyle w:val="Eingerueckt"/>
        <w:ind w:left="993"/>
        <w:rPr>
          <w:rStyle w:val="Fett"/>
          <w:b w:val="0"/>
        </w:rPr>
      </w:pPr>
      <w:bookmarkStart w:id="14" w:name="Stud_darf_einsehen_Option"/>
      <w:r w:rsidRPr="00730F6E">
        <w:rPr>
          <w:rStyle w:val="Fett"/>
        </w:rPr>
        <w:lastRenderedPageBreak/>
        <w:t>Darf von Studierenden gesehen werden</w:t>
      </w:r>
      <w:bookmarkEnd w:id="14"/>
      <w:r w:rsidRPr="00730F6E">
        <w:rPr>
          <w:rStyle w:val="Fett"/>
        </w:rPr>
        <w:t>:</w:t>
      </w:r>
      <w:r w:rsidR="008726FA">
        <w:rPr>
          <w:rStyle w:val="Fett"/>
          <w:b w:val="0"/>
        </w:rPr>
        <w:t xml:space="preserve"> </w:t>
      </w:r>
      <w:r w:rsidR="007B766B">
        <w:rPr>
          <w:rStyle w:val="Fett"/>
          <w:b w:val="0"/>
        </w:rPr>
        <w:t>Ist standardmäßig angehakt. Studierende dürfen Dokumente dieses Typs, die sie selbst hochgeladen haben, einsehen.</w:t>
      </w:r>
    </w:p>
    <w:p w:rsidR="00730F6E" w:rsidRDefault="00730F6E" w:rsidP="009E249E">
      <w:pPr>
        <w:pStyle w:val="Eingerueckt"/>
        <w:ind w:left="993"/>
        <w:rPr>
          <w:rStyle w:val="Fett"/>
          <w:b w:val="0"/>
        </w:rPr>
      </w:pPr>
      <w:r w:rsidRPr="00730F6E">
        <w:rPr>
          <w:rStyle w:val="Fett"/>
        </w:rPr>
        <w:t>In der To-do-Liste für Sachbearbeiter anzeigen:</w:t>
      </w:r>
      <w:r w:rsidR="008726FA">
        <w:rPr>
          <w:rStyle w:val="Fett"/>
          <w:b w:val="0"/>
        </w:rPr>
        <w:t xml:space="preserve"> Wenn </w:t>
      </w:r>
      <w:r w:rsidR="00BE16CB">
        <w:rPr>
          <w:rStyle w:val="Fett"/>
          <w:b w:val="0"/>
        </w:rPr>
        <w:t xml:space="preserve">alle </w:t>
      </w:r>
      <w:r w:rsidR="008726FA">
        <w:rPr>
          <w:rStyle w:val="Fett"/>
          <w:b w:val="0"/>
        </w:rPr>
        <w:t>Dokument</w:t>
      </w:r>
      <w:r w:rsidR="00BE16CB">
        <w:rPr>
          <w:rStyle w:val="Fett"/>
          <w:b w:val="0"/>
        </w:rPr>
        <w:t>e</w:t>
      </w:r>
      <w:r w:rsidR="008726FA">
        <w:rPr>
          <w:rStyle w:val="Fett"/>
          <w:b w:val="0"/>
        </w:rPr>
        <w:t xml:space="preserve"> dieses Typs</w:t>
      </w:r>
      <w:r w:rsidR="00BE16CB">
        <w:rPr>
          <w:rStyle w:val="Fett"/>
          <w:b w:val="0"/>
        </w:rPr>
        <w:t xml:space="preserve">, die </w:t>
      </w:r>
      <w:r w:rsidR="008726FA">
        <w:rPr>
          <w:rStyle w:val="Fett"/>
          <w:b w:val="0"/>
        </w:rPr>
        <w:t xml:space="preserve">von Studierenden hochgeladen </w:t>
      </w:r>
      <w:r w:rsidR="00BE16CB">
        <w:rPr>
          <w:rStyle w:val="Fett"/>
          <w:b w:val="0"/>
        </w:rPr>
        <w:t>werden</w:t>
      </w:r>
      <w:r w:rsidR="008726FA">
        <w:rPr>
          <w:rStyle w:val="Fett"/>
          <w:b w:val="0"/>
        </w:rPr>
        <w:t xml:space="preserve">, in der To-do-Liste </w:t>
      </w:r>
      <w:r w:rsidR="009E249E">
        <w:rPr>
          <w:rStyle w:val="Fett"/>
          <w:b w:val="0"/>
        </w:rPr>
        <w:t>für Sachbearbeiter/innen auf</w:t>
      </w:r>
      <w:r w:rsidR="00BE16CB">
        <w:rPr>
          <w:rStyle w:val="Fett"/>
          <w:b w:val="0"/>
        </w:rPr>
        <w:t>scheinen sollen (</w:t>
      </w:r>
      <w:r w:rsidR="00BE16CB" w:rsidRPr="009E249E">
        <w:rPr>
          <w:rStyle w:val="Fett"/>
          <w:b w:val="0"/>
        </w:rPr>
        <w:t>siehe Seite </w:t>
      </w:r>
      <w:r w:rsidR="00BE16CB" w:rsidRPr="009E249E">
        <w:rPr>
          <w:rStyle w:val="Fett"/>
          <w:b w:val="0"/>
        </w:rPr>
        <w:fldChar w:fldCharType="begin"/>
      </w:r>
      <w:r w:rsidR="00BE16CB" w:rsidRPr="009E249E">
        <w:rPr>
          <w:rStyle w:val="Fett"/>
          <w:b w:val="0"/>
        </w:rPr>
        <w:instrText xml:space="preserve"> PAGEREF To_do_Liste \h </w:instrText>
      </w:r>
      <w:r w:rsidR="00BE16CB" w:rsidRPr="009E249E">
        <w:rPr>
          <w:rStyle w:val="Fett"/>
          <w:b w:val="0"/>
        </w:rPr>
      </w:r>
      <w:r w:rsidR="00BE16CB" w:rsidRPr="009E249E">
        <w:rPr>
          <w:rStyle w:val="Fett"/>
          <w:b w:val="0"/>
        </w:rPr>
        <w:fldChar w:fldCharType="separate"/>
      </w:r>
      <w:r w:rsidR="00F64CAD">
        <w:rPr>
          <w:rStyle w:val="Fett"/>
          <w:b w:val="0"/>
          <w:noProof/>
        </w:rPr>
        <w:t>18</w:t>
      </w:r>
      <w:r w:rsidR="00BE16CB" w:rsidRPr="009E249E">
        <w:rPr>
          <w:rStyle w:val="Fett"/>
          <w:b w:val="0"/>
        </w:rPr>
        <w:fldChar w:fldCharType="end"/>
      </w:r>
      <w:r w:rsidR="00BE16CB">
        <w:rPr>
          <w:rStyle w:val="Fett"/>
          <w:b w:val="0"/>
        </w:rPr>
        <w:t>), muss diese Option angehakt sein</w:t>
      </w:r>
      <w:r w:rsidR="009E249E">
        <w:rPr>
          <w:rStyle w:val="Fett"/>
          <w:b w:val="0"/>
        </w:rPr>
        <w:t>.</w:t>
      </w:r>
      <w:r w:rsidR="008726FA">
        <w:rPr>
          <w:rStyle w:val="Fett"/>
          <w:b w:val="0"/>
        </w:rPr>
        <w:t xml:space="preserve"> </w:t>
      </w:r>
      <w:r w:rsidR="00BE16CB">
        <w:rPr>
          <w:rStyle w:val="Fett"/>
          <w:b w:val="0"/>
        </w:rPr>
        <w:t>Is</w:t>
      </w:r>
      <w:r w:rsidR="007B766B">
        <w:rPr>
          <w:rStyle w:val="Fett"/>
          <w:b w:val="0"/>
        </w:rPr>
        <w:t>t standardmäßig nicht angehakt.</w:t>
      </w:r>
    </w:p>
    <w:p w:rsidR="00F305C1" w:rsidRPr="0057125F" w:rsidRDefault="00F305C1" w:rsidP="00F305C1">
      <w:pPr>
        <w:pStyle w:val="berschrift3"/>
      </w:pPr>
      <w:bookmarkStart w:id="15" w:name="_Toc346719235"/>
      <w:r w:rsidRPr="0057125F">
        <w:t>2.3 Festlegen zusätzlicher Felder für einzelne Dokumenttypen</w:t>
      </w:r>
      <w:bookmarkEnd w:id="15"/>
    </w:p>
    <w:p w:rsidR="00F305C1" w:rsidRPr="006A1C1C" w:rsidRDefault="00F305C1" w:rsidP="00F305C1">
      <w:pPr>
        <w:rPr>
          <w:bCs/>
        </w:rPr>
      </w:pPr>
      <w:r w:rsidRPr="007675DF">
        <w:t xml:space="preserve">Wie erwähnt, können Sie zusätzliche Felder definieren, damit </w:t>
      </w:r>
      <w:r w:rsidR="007B766B">
        <w:t xml:space="preserve">beim Hochladen eines neuen Dokuments für bzw. durch eine/n Studierende/n </w:t>
      </w:r>
      <w:r w:rsidRPr="007675DF">
        <w:t xml:space="preserve">weitere Informationen </w:t>
      </w:r>
      <w:r w:rsidR="007B766B" w:rsidRPr="007675DF">
        <w:t xml:space="preserve">zu </w:t>
      </w:r>
      <w:r w:rsidR="007B766B">
        <w:t>dem Dokument</w:t>
      </w:r>
      <w:r w:rsidR="007B766B" w:rsidRPr="007675DF">
        <w:t xml:space="preserve"> </w:t>
      </w:r>
      <w:r w:rsidRPr="007675DF">
        <w:t>erfasst werden können.</w:t>
      </w:r>
    </w:p>
    <w:p w:rsidR="00F305C1" w:rsidRPr="007675DF" w:rsidRDefault="00F305C1" w:rsidP="00F305C1">
      <w:r w:rsidRPr="007675DF">
        <w:t xml:space="preserve">Die Festlegung der Felder geschieht in der </w:t>
      </w:r>
      <w:r w:rsidRPr="007675DF">
        <w:rPr>
          <w:b/>
        </w:rPr>
        <w:t>UDF-Administration</w:t>
      </w:r>
      <w:r w:rsidRPr="007675DF">
        <w:t xml:space="preserve"> (siehe auch Kapitel zu Studierendenstammdaten oben). </w:t>
      </w:r>
      <w:r w:rsidRPr="007675DF">
        <w:rPr>
          <w:b/>
        </w:rPr>
        <w:t>In diesem Fall verwenden Sie die Klasse STUDAKT.</w:t>
      </w:r>
      <w:r w:rsidR="00630BA1">
        <w:rPr>
          <w:b/>
        </w:rPr>
        <w:t xml:space="preserve"> </w:t>
      </w:r>
    </w:p>
    <w:p w:rsidR="00F305C1" w:rsidRPr="007675DF" w:rsidRDefault="00F64CAD" w:rsidP="00F305C1">
      <w:r>
        <w:rPr>
          <w:noProof/>
          <w:lang w:val="de-AT" w:eastAsia="de-AT"/>
        </w:rPr>
        <w:pict>
          <v:shape id="_x0000_i1045" type="#_x0000_t75" style="width:419.25pt;height:2in;visibility:visible;mso-wrap-style:square;mso-position-horizontal:absolute">
            <v:imagedata r:id="rId29" o:title=""/>
          </v:shape>
        </w:pict>
      </w:r>
    </w:p>
    <w:p w:rsidR="00630BA1" w:rsidRPr="00AC6789" w:rsidRDefault="00630BA1" w:rsidP="007B36E3">
      <w:pPr>
        <w:pStyle w:val="Bildunterschrift"/>
        <w:ind w:right="707"/>
        <w:jc w:val="right"/>
      </w:pPr>
      <w:r w:rsidRPr="00AC6789">
        <w:t xml:space="preserve">Abb. </w:t>
      </w:r>
      <w:r w:rsidRPr="00AC6789">
        <w:fldChar w:fldCharType="begin"/>
      </w:r>
      <w:r w:rsidRPr="00AC6789">
        <w:instrText xml:space="preserve"> SEQ Abb. \* ARABIC </w:instrText>
      </w:r>
      <w:r w:rsidRPr="00AC6789">
        <w:fldChar w:fldCharType="separate"/>
      </w:r>
      <w:r w:rsidR="00F64CAD">
        <w:rPr>
          <w:noProof/>
        </w:rPr>
        <w:t>4</w:t>
      </w:r>
      <w:r w:rsidRPr="00AC6789">
        <w:fldChar w:fldCharType="end"/>
      </w:r>
    </w:p>
    <w:p w:rsidR="00F305C1" w:rsidRPr="007675DF" w:rsidRDefault="00F305C1" w:rsidP="00F305C1">
      <w:pPr>
        <w:rPr>
          <w:i/>
        </w:rPr>
      </w:pPr>
      <w:r w:rsidRPr="007675DF">
        <w:rPr>
          <w:b/>
          <w:i/>
        </w:rPr>
        <w:t>Achtung:</w:t>
      </w:r>
      <w:r w:rsidRPr="007675DF">
        <w:rPr>
          <w:i/>
        </w:rPr>
        <w:t xml:space="preserve"> Auch diese Klasse muss so bestehen bleiben wie sie ausgeliefert wird. </w:t>
      </w:r>
      <w:r w:rsidRPr="007675DF">
        <w:rPr>
          <w:b/>
          <w:i/>
        </w:rPr>
        <w:t>Löschen Sie die Klasse nicht und ändern Sie auch nicht ihre Bezeichnung oder Kurzbezeichnung!</w:t>
      </w:r>
    </w:p>
    <w:p w:rsidR="00F305C1" w:rsidRPr="007675DF" w:rsidRDefault="00F305C1" w:rsidP="00F305C1">
      <w:r w:rsidRPr="007675DF">
        <w:t xml:space="preserve">Im Gegensatz zur Applikation STUDSTAMM sind aber innerhalb der Klasse </w:t>
      </w:r>
      <w:r w:rsidRPr="007675DF">
        <w:rPr>
          <w:b/>
        </w:rPr>
        <w:t>keine Gruppen vorgegeben</w:t>
      </w:r>
      <w:r w:rsidRPr="007675DF">
        <w:t>, da die Gruppen hier mit den von Ihnen festgelegten Dokumenttypen korrelieren.</w:t>
      </w:r>
    </w:p>
    <w:p w:rsidR="00F305C1" w:rsidRPr="007675DF" w:rsidRDefault="00F305C1" w:rsidP="00722789">
      <w:pPr>
        <w:numPr>
          <w:ilvl w:val="0"/>
          <w:numId w:val="30"/>
        </w:numPr>
      </w:pPr>
      <w:r w:rsidRPr="007675DF">
        <w:t>Rufen Sie die Klasse auf</w:t>
      </w:r>
      <w:r w:rsidR="00665220">
        <w:t>,</w:t>
      </w:r>
      <w:r w:rsidRPr="007675DF">
        <w:t xml:space="preserve"> indem Sie auf den Link auf ihrer Kurzbezeichnung klicken.</w:t>
      </w:r>
    </w:p>
    <w:p w:rsidR="00F305C1" w:rsidRPr="007675DF" w:rsidRDefault="00F305C1" w:rsidP="00722789">
      <w:pPr>
        <w:numPr>
          <w:ilvl w:val="0"/>
          <w:numId w:val="30"/>
        </w:numPr>
      </w:pPr>
      <w:r w:rsidRPr="007675DF">
        <w:t xml:space="preserve">Legen Sie </w:t>
      </w:r>
      <w:r w:rsidRPr="007675DF">
        <w:rPr>
          <w:b/>
        </w:rPr>
        <w:t>pro Dokumenttyp eine Gruppe</w:t>
      </w:r>
      <w:r w:rsidRPr="007675DF">
        <w:t xml:space="preserve"> an. In jeder Gruppe erstellen Sie dann die Felder, die für die Zusatzinformationen des </w:t>
      </w:r>
      <w:r w:rsidR="006156A4">
        <w:t>jeweiligen Typs benötigt werden</w:t>
      </w:r>
      <w:r w:rsidRPr="007675DF">
        <w:t>.</w:t>
      </w:r>
    </w:p>
    <w:p w:rsidR="00F305C1" w:rsidRPr="007675DF" w:rsidRDefault="00F64CAD" w:rsidP="00F305C1">
      <w:r>
        <w:rPr>
          <w:noProof/>
          <w:lang w:val="de-AT" w:eastAsia="de-AT"/>
        </w:rPr>
        <w:pict>
          <v:shape id="_x0000_i1046" type="#_x0000_t75" style="width:414pt;height:114.75pt;visibility:visible;mso-wrap-style:square;mso-position-horizontal:absolute;mso-position-vertical:absolute">
            <v:imagedata r:id="rId30" o:title=""/>
          </v:shape>
        </w:pict>
      </w:r>
    </w:p>
    <w:p w:rsidR="001838B1" w:rsidRPr="00AC6789" w:rsidRDefault="001838B1" w:rsidP="007B36E3">
      <w:pPr>
        <w:pStyle w:val="Bildunterschrift"/>
        <w:ind w:right="849"/>
        <w:jc w:val="right"/>
      </w:pPr>
      <w:r w:rsidRPr="00AC6789">
        <w:t xml:space="preserve">Abb. </w:t>
      </w:r>
      <w:r w:rsidRPr="00AC6789">
        <w:fldChar w:fldCharType="begin"/>
      </w:r>
      <w:r w:rsidRPr="00AC6789">
        <w:instrText xml:space="preserve"> SEQ Abb. \* ARABIC </w:instrText>
      </w:r>
      <w:r w:rsidRPr="00AC6789">
        <w:fldChar w:fldCharType="separate"/>
      </w:r>
      <w:r w:rsidR="00F64CAD">
        <w:rPr>
          <w:noProof/>
        </w:rPr>
        <w:t>5</w:t>
      </w:r>
      <w:r w:rsidRPr="00AC6789">
        <w:fldChar w:fldCharType="end"/>
      </w:r>
    </w:p>
    <w:p w:rsidR="00F305C1" w:rsidRPr="007675DF" w:rsidRDefault="00E36BBD" w:rsidP="00F305C1">
      <w:pPr>
        <w:rPr>
          <w:i/>
        </w:rPr>
      </w:pPr>
      <w:r>
        <w:rPr>
          <w:i/>
        </w:rPr>
        <w:lastRenderedPageBreak/>
        <w:t xml:space="preserve">Hinweis: </w:t>
      </w:r>
      <w:r w:rsidR="00F305C1" w:rsidRPr="007675DF">
        <w:rPr>
          <w:i/>
        </w:rPr>
        <w:t>Sie können auch mehrere Gruppen pro Dokumenttyp anlegen. Dies wirkt sich nicht in der Anzeige aus, kann aber bei einer größeren Anzahl von Feldern für einen Typ nützlich sein</w:t>
      </w:r>
      <w:r w:rsidR="001838B1">
        <w:rPr>
          <w:i/>
        </w:rPr>
        <w:t>,</w:t>
      </w:r>
      <w:r w:rsidR="00F305C1" w:rsidRPr="007675DF">
        <w:rPr>
          <w:i/>
        </w:rPr>
        <w:t xml:space="preserve"> um einen besseren Überblick zu haben.</w:t>
      </w:r>
    </w:p>
    <w:p w:rsidR="00F305C1" w:rsidRPr="007675DF" w:rsidRDefault="00F305C1" w:rsidP="00722789">
      <w:pPr>
        <w:numPr>
          <w:ilvl w:val="0"/>
          <w:numId w:val="30"/>
        </w:numPr>
      </w:pPr>
      <w:r w:rsidRPr="007675DF">
        <w:t>Wählen Sie für die Gruppe einen Namen, der deutlich macht, zu welchem Dokumenttyp sie gehört. Bei der Kurzbezeichnung ist es wahrscheinlich nützlich, wenn sie sich von der des Dokumenttyps leicht unterscheidet (z.B. für eine eventuelle Fehlerrecherche auf Datenbankebene).</w:t>
      </w:r>
    </w:p>
    <w:p w:rsidR="00F305C1" w:rsidRPr="007675DF" w:rsidRDefault="00F64CAD" w:rsidP="006B2918">
      <w:pPr>
        <w:pStyle w:val="Standardeinzug"/>
        <w:jc w:val="right"/>
      </w:pPr>
      <w:r>
        <w:rPr>
          <w:noProof/>
          <w:lang w:val="de-AT" w:eastAsia="de-AT"/>
        </w:rPr>
        <w:pict>
          <v:shape id="_x0000_i1047" type="#_x0000_t75" style="width:357pt;height:187.5pt;visibility:visible;mso-wrap-style:square">
            <v:imagedata r:id="rId31" o:title=""/>
          </v:shape>
        </w:pict>
      </w:r>
    </w:p>
    <w:p w:rsidR="001838B1" w:rsidRPr="00AC6789" w:rsidRDefault="001838B1" w:rsidP="001838B1">
      <w:pPr>
        <w:pStyle w:val="Bildunterschrift"/>
        <w:tabs>
          <w:tab w:val="right" w:pos="8789"/>
        </w:tabs>
        <w:jc w:val="right"/>
      </w:pPr>
      <w:r w:rsidRPr="00AC6789">
        <w:t xml:space="preserve">Abb. </w:t>
      </w:r>
      <w:r w:rsidRPr="00AC6789">
        <w:fldChar w:fldCharType="begin"/>
      </w:r>
      <w:r w:rsidRPr="00AC6789">
        <w:instrText xml:space="preserve"> SEQ Abb. \* ARABIC </w:instrText>
      </w:r>
      <w:r w:rsidRPr="00AC6789">
        <w:fldChar w:fldCharType="separate"/>
      </w:r>
      <w:r w:rsidR="00F64CAD">
        <w:rPr>
          <w:noProof/>
        </w:rPr>
        <w:t>6</w:t>
      </w:r>
      <w:r w:rsidRPr="00AC6789">
        <w:fldChar w:fldCharType="end"/>
      </w:r>
    </w:p>
    <w:p w:rsidR="00F305C1" w:rsidRPr="007675DF" w:rsidRDefault="00F305C1" w:rsidP="000F0670">
      <w:pPr>
        <w:pStyle w:val="Eingerueckt"/>
        <w:ind w:left="993"/>
      </w:pPr>
      <w:r w:rsidRPr="007675DF">
        <w:t xml:space="preserve">Wichtig ist der Bereich </w:t>
      </w:r>
      <w:r w:rsidRPr="007675DF">
        <w:rPr>
          <w:b/>
        </w:rPr>
        <w:t xml:space="preserve">„Master Referenz“: </w:t>
      </w:r>
      <w:r w:rsidRPr="007675DF">
        <w:t xml:space="preserve">Hier stellen Sie die </w:t>
      </w:r>
      <w:r w:rsidRPr="007675DF">
        <w:rPr>
          <w:b/>
        </w:rPr>
        <w:t xml:space="preserve">Verbindung zum Dokumenttyp </w:t>
      </w:r>
      <w:r w:rsidR="00634BBE">
        <w:t xml:space="preserve">mit der Kurzbezeichnung </w:t>
      </w:r>
      <w:r w:rsidRPr="007675DF">
        <w:t>her.</w:t>
      </w:r>
      <w:r w:rsidR="000F0670">
        <w:t xml:space="preserve"> </w:t>
      </w:r>
      <w:r w:rsidR="00FD5E86">
        <w:t>Eine Gruppe von User Defined Fields gilt für einen Dokumenttyp.</w:t>
      </w:r>
    </w:p>
    <w:p w:rsidR="00F305C1" w:rsidRPr="001003C8" w:rsidRDefault="00F305C1" w:rsidP="00724221">
      <w:pPr>
        <w:pStyle w:val="Eingerueckt"/>
        <w:ind w:left="993"/>
      </w:pPr>
      <w:r w:rsidRPr="007675DF">
        <w:rPr>
          <w:b/>
        </w:rPr>
        <w:t>Mehrfachwerte</w:t>
      </w:r>
      <w:r w:rsidR="007E02C8">
        <w:rPr>
          <w:b/>
        </w:rPr>
        <w:t xml:space="preserve"> zulassen</w:t>
      </w:r>
      <w:r w:rsidRPr="007675DF">
        <w:rPr>
          <w:b/>
        </w:rPr>
        <w:t>:</w:t>
      </w:r>
      <w:r w:rsidRPr="007675DF">
        <w:t xml:space="preserve"> Falls diese Option gewählt ist, kann bei den Feldern dieser Gruppe jeweils mehr </w:t>
      </w:r>
      <w:r w:rsidR="00FD5E86">
        <w:t>als ein Eintrag gemacht werden.</w:t>
      </w:r>
    </w:p>
    <w:p w:rsidR="00EC0950" w:rsidRDefault="00F305C1" w:rsidP="00F305C1">
      <w:r w:rsidRPr="00724221">
        <w:t>Das Anlegen der einzelnen Felder in jeder Gruppe erfolgt auf die gleiche Weise wie im Kapitel zu Studierendenstammd</w:t>
      </w:r>
      <w:r w:rsidR="005E48A3" w:rsidRPr="00724221">
        <w:t>aten beschrieben. (Siehe Seite </w:t>
      </w:r>
      <w:r w:rsidRPr="007675DF">
        <w:fldChar w:fldCharType="begin"/>
      </w:r>
      <w:r w:rsidRPr="00724221">
        <w:instrText xml:space="preserve"> PAGEREF felder_erstellen </w:instrText>
      </w:r>
      <w:r w:rsidRPr="007675DF">
        <w:fldChar w:fldCharType="separate"/>
      </w:r>
      <w:r w:rsidR="00F64CAD">
        <w:rPr>
          <w:noProof/>
        </w:rPr>
        <w:t>5</w:t>
      </w:r>
      <w:r w:rsidRPr="007675DF">
        <w:fldChar w:fldCharType="end"/>
      </w:r>
      <w:r w:rsidR="007E02C8" w:rsidRPr="00724221">
        <w:t>.</w:t>
      </w:r>
      <w:r w:rsidRPr="00724221">
        <w:t>)</w:t>
      </w:r>
    </w:p>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Default="007B36E3" w:rsidP="00F305C1"/>
    <w:p w:rsidR="007B36E3" w:rsidRPr="00724221" w:rsidRDefault="007B36E3" w:rsidP="00F305C1"/>
    <w:p w:rsidR="00F4482B" w:rsidRDefault="00F4482B" w:rsidP="00F4482B">
      <w:pPr>
        <w:pStyle w:val="berschrift3"/>
      </w:pPr>
      <w:bookmarkStart w:id="16" w:name="_Toc346719236"/>
      <w:r>
        <w:lastRenderedPageBreak/>
        <w:t>2.</w:t>
      </w:r>
      <w:r w:rsidR="00F305C1">
        <w:t>4</w:t>
      </w:r>
      <w:r>
        <w:t xml:space="preserve">  Dokumenttyp bearbeiten</w:t>
      </w:r>
      <w:bookmarkEnd w:id="16"/>
    </w:p>
    <w:p w:rsidR="002B1493" w:rsidRDefault="006A3F7E" w:rsidP="009E249E">
      <w:r w:rsidRPr="006A3F7E">
        <w:rPr>
          <w:rStyle w:val="unterstrichen"/>
        </w:rPr>
        <w:t>Notwendiges Recht:</w:t>
      </w:r>
      <w:r w:rsidR="002B1493">
        <w:t xml:space="preserve"> </w:t>
      </w:r>
      <w:r w:rsidR="00EA7865">
        <w:t>STUDAKT/</w:t>
      </w:r>
      <w:r w:rsidR="002B1493">
        <w:t>SA_ADMIN_</w:t>
      </w:r>
      <w:r w:rsidR="00DF304A">
        <w:t>CONFIG</w:t>
      </w:r>
    </w:p>
    <w:p w:rsidR="009E249E" w:rsidRPr="009E249E" w:rsidRDefault="009E249E" w:rsidP="009E249E">
      <w:r>
        <w:t xml:space="preserve">Sie können einmal angelegte Dokumenttypen </w:t>
      </w:r>
      <w:r w:rsidR="00F305C1">
        <w:t xml:space="preserve">jederzeit </w:t>
      </w:r>
      <w:r>
        <w:t>bearbeiten:</w:t>
      </w:r>
    </w:p>
    <w:p w:rsidR="00F4482B" w:rsidRDefault="00F4482B" w:rsidP="00F4482B">
      <w:pPr>
        <w:numPr>
          <w:ilvl w:val="0"/>
          <w:numId w:val="5"/>
        </w:numPr>
      </w:pPr>
      <w:r>
        <w:t>Wählen Sie den Dokumenttyp, den Sie bearbeiten möchten, über die Liste der Dokumenttypen.</w:t>
      </w:r>
    </w:p>
    <w:p w:rsidR="00724221" w:rsidRDefault="00F64CAD" w:rsidP="00724221">
      <w:r>
        <w:rPr>
          <w:noProof/>
        </w:rPr>
        <w:pict>
          <v:shape id="_x0000_s1174" type="#_x0000_t75" alt="" style="position:absolute;margin-left:19.35pt;margin-top:5.2pt;width:434.7pt;height:284.6pt;z-index:-251615232;mso-position-horizontal-relative:text;mso-position-vertical-relative:text" wrapcoords="-37 0 -37 6953 857 7295 2234 7295 2234 21543 20483 21543 20483 7295 21116 7295 21600 6896 21600 0 -37 0">
            <v:imagedata r:id="rId32" o:title="SNAGHTML1633d0a"/>
            <w10:wrap type="tight"/>
          </v:shape>
        </w:pict>
      </w:r>
    </w:p>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724221"/>
    <w:p w:rsidR="00724221" w:rsidRDefault="00724221" w:rsidP="00F4482B">
      <w:pPr>
        <w:ind w:left="720"/>
      </w:pPr>
    </w:p>
    <w:p w:rsidR="00724221" w:rsidRDefault="00724221" w:rsidP="007B36E3">
      <w:pPr>
        <w:pStyle w:val="Bildunterschrift"/>
        <w:tabs>
          <w:tab w:val="right" w:pos="8789"/>
        </w:tabs>
        <w:ind w:right="424"/>
        <w:jc w:val="right"/>
      </w:pPr>
      <w:r w:rsidRPr="00724221">
        <w:t xml:space="preserve">Abb. </w:t>
      </w:r>
      <w:r w:rsidRPr="00724221">
        <w:fldChar w:fldCharType="begin"/>
      </w:r>
      <w:r w:rsidRPr="00724221">
        <w:instrText xml:space="preserve"> SEQ Abb. \* ARABIC </w:instrText>
      </w:r>
      <w:r w:rsidRPr="00724221">
        <w:fldChar w:fldCharType="separate"/>
      </w:r>
      <w:r w:rsidR="00F64CAD">
        <w:rPr>
          <w:noProof/>
        </w:rPr>
        <w:t>7</w:t>
      </w:r>
      <w:r w:rsidRPr="00724221">
        <w:fldChar w:fldCharType="end"/>
      </w:r>
    </w:p>
    <w:p w:rsidR="00B21287" w:rsidRPr="003C6F0A" w:rsidRDefault="00F4482B" w:rsidP="007675DF">
      <w:pPr>
        <w:numPr>
          <w:ilvl w:val="0"/>
          <w:numId w:val="5"/>
        </w:numPr>
      </w:pPr>
      <w:r>
        <w:t xml:space="preserve">Im Detailfenster </w:t>
      </w:r>
      <w:r w:rsidR="00F305C1">
        <w:t xml:space="preserve">des Dokumenttyps </w:t>
      </w:r>
      <w:r>
        <w:t xml:space="preserve">können Sie die einzelnen Attribute bearbeiten. </w:t>
      </w:r>
      <w:r w:rsidR="00F305C1">
        <w:t>Beschreibungen zu den Feldern siehe Seite </w:t>
      </w:r>
      <w:r w:rsidR="00F305C1">
        <w:fldChar w:fldCharType="begin"/>
      </w:r>
      <w:r w:rsidR="00F305C1">
        <w:instrText xml:space="preserve"> PAGEREF Beschreibung_der_Felder \h </w:instrText>
      </w:r>
      <w:r w:rsidR="00F305C1">
        <w:fldChar w:fldCharType="separate"/>
      </w:r>
      <w:r w:rsidR="00F64CAD">
        <w:rPr>
          <w:noProof/>
        </w:rPr>
        <w:t>12</w:t>
      </w:r>
      <w:r w:rsidR="00F305C1">
        <w:fldChar w:fldCharType="end"/>
      </w:r>
      <w:r w:rsidR="00F305C1">
        <w:t>.</w:t>
      </w:r>
    </w:p>
    <w:p w:rsidR="007675DF" w:rsidRDefault="00B21287" w:rsidP="00B21287">
      <w:pPr>
        <w:pStyle w:val="berschrift2"/>
      </w:pPr>
      <w:bookmarkStart w:id="17" w:name="_Toc346719237"/>
      <w:r>
        <w:t xml:space="preserve">3.  Dokumente </w:t>
      </w:r>
      <w:r w:rsidR="00E00A40">
        <w:t xml:space="preserve">eines/r Studierenden </w:t>
      </w:r>
      <w:r w:rsidR="00E00A40" w:rsidRPr="00E00A40">
        <w:t>einsehen</w:t>
      </w:r>
      <w:r w:rsidR="00EC0950">
        <w:t xml:space="preserve"> und verwalten</w:t>
      </w:r>
      <w:bookmarkEnd w:id="17"/>
    </w:p>
    <w:p w:rsidR="001C79F7" w:rsidRDefault="006A3F7E" w:rsidP="00E00A40">
      <w:r w:rsidRPr="006A3F7E">
        <w:rPr>
          <w:rStyle w:val="unterstrichen"/>
        </w:rPr>
        <w:t>Notwendiges Recht:</w:t>
      </w:r>
      <w:r w:rsidRPr="0030338E">
        <w:t xml:space="preserve"> </w:t>
      </w:r>
      <w:r w:rsidR="00EA7865">
        <w:t>STUDAKT/</w:t>
      </w:r>
      <w:r w:rsidR="002B1493">
        <w:t>SA_ADMIN_READ oder SA_ADMIN_WRITE;</w:t>
      </w:r>
      <w:r w:rsidR="002B1493">
        <w:br/>
        <w:t xml:space="preserve">für Atteste: </w:t>
      </w:r>
      <w:r w:rsidR="00EA7865">
        <w:t>STUDAKT/</w:t>
      </w:r>
      <w:r w:rsidR="002B1493" w:rsidRPr="0005148E">
        <w:t>SA_</w:t>
      </w:r>
      <w:r w:rsidR="002B1493">
        <w:t>ATTEST</w:t>
      </w:r>
      <w:r w:rsidR="002B1493" w:rsidRPr="0005148E">
        <w:t>_READ</w:t>
      </w:r>
      <w:r w:rsidR="002B1493">
        <w:t xml:space="preserve"> oder </w:t>
      </w:r>
      <w:r w:rsidR="002B1493" w:rsidRPr="0005148E">
        <w:t>SA_ATTEST_</w:t>
      </w:r>
      <w:r w:rsidR="002B1493">
        <w:t>WRITE</w:t>
      </w:r>
    </w:p>
    <w:p w:rsidR="00E00A40" w:rsidRDefault="00E00A40" w:rsidP="00E00A40">
      <w:r>
        <w:t>Beim Aufrufen der Applikation</w:t>
      </w:r>
      <w:r w:rsidRPr="007675DF">
        <w:t xml:space="preserve"> erhalten Sie zunächst ein Suchfenster</w:t>
      </w:r>
      <w:r>
        <w:t>.</w:t>
      </w:r>
    </w:p>
    <w:p w:rsidR="00E00A40" w:rsidRDefault="00E00A40" w:rsidP="00E00A40">
      <w:pPr>
        <w:numPr>
          <w:ilvl w:val="0"/>
          <w:numId w:val="8"/>
        </w:numPr>
      </w:pPr>
      <w:r>
        <w:t>Suchen Sie nach dem/der gewünschten Studierenden: Geben Sie Name bzw. Matrikelnummer</w:t>
      </w:r>
      <w:r w:rsidR="00CE00BD">
        <w:t xml:space="preserve"> (führende Nullen können weggelassen werden)</w:t>
      </w:r>
      <w:r>
        <w:t xml:space="preserve"> in das Suchfeld ein und betätigen Sie die „Suche“-Schaltfläche bzw. die Enter-Taste.</w:t>
      </w:r>
    </w:p>
    <w:p w:rsidR="00DD7A3B" w:rsidRDefault="00DD7A3B" w:rsidP="006156A4">
      <w:pPr>
        <w:pStyle w:val="Anmerkung"/>
      </w:pPr>
      <w:bookmarkStart w:id="18" w:name="Hinweis_Nullen"/>
      <w:r>
        <w:t>Hinweis</w:t>
      </w:r>
      <w:bookmarkEnd w:id="18"/>
      <w:r>
        <w:t xml:space="preserve">: </w:t>
      </w:r>
      <w:r w:rsidRPr="00DD7A3B">
        <w:t xml:space="preserve">Mit „1023“ finden Sie z.B. den Studierenden mit der Matrikelnummer „0001023“. Wenn Sie ein Wildcard-Zeichen eingeben (* oder %), werden die fehlenden Stellen </w:t>
      </w:r>
      <w:r w:rsidRPr="00DD7A3B">
        <w:rPr>
          <w:u w:val="single"/>
        </w:rPr>
        <w:t>nicht</w:t>
      </w:r>
      <w:r w:rsidRPr="00DD7A3B">
        <w:t xml:space="preserve"> mit Nullen aufgefüllt. Mit „07*“ finden Sie Matrikelnummern, die mit „07“ beginnen.</w:t>
      </w:r>
    </w:p>
    <w:p w:rsidR="00DD7A3B" w:rsidRDefault="00DD7A3B" w:rsidP="006156A4">
      <w:pPr>
        <w:pStyle w:val="Anmerkung"/>
      </w:pPr>
    </w:p>
    <w:p w:rsidR="00C60321" w:rsidRPr="00C60321" w:rsidRDefault="00F64CAD" w:rsidP="00AF5AE3">
      <w:pPr>
        <w:pStyle w:val="Bildunterschrift"/>
        <w:tabs>
          <w:tab w:val="right" w:pos="9072"/>
        </w:tabs>
      </w:pPr>
      <w:r>
        <w:rPr>
          <w:noProof/>
        </w:rPr>
        <w:lastRenderedPageBreak/>
        <w:pict>
          <v:shape id="_x0000_s1175" type="#_x0000_t75" style="position:absolute;left:0;text-align:left;margin-left:17.7pt;margin-top:2.55pt;width:440.25pt;height:99.5pt;z-index:-251613184;visibility:visible;mso-wrap-style:square;mso-position-horizontal-relative:text;mso-position-vertical-relative:text" wrapcoords="-36 0 -36 21442 21600 21442 21600 0 -36 0">
            <v:imagedata r:id="rId33" o:title=""/>
            <w10:wrap type="tight"/>
          </v:shape>
        </w:pict>
      </w:r>
      <w:r w:rsidR="00C60321" w:rsidRPr="00C60321">
        <w:tab/>
        <w:t xml:space="preserve">Abb. </w:t>
      </w:r>
      <w:r w:rsidR="00C60321" w:rsidRPr="00C60321">
        <w:fldChar w:fldCharType="begin"/>
      </w:r>
      <w:r w:rsidR="00C60321" w:rsidRPr="00C60321">
        <w:instrText xml:space="preserve"> SEQ Abb. \* ARABIC </w:instrText>
      </w:r>
      <w:r w:rsidR="00C60321" w:rsidRPr="00C60321">
        <w:fldChar w:fldCharType="separate"/>
      </w:r>
      <w:r>
        <w:rPr>
          <w:noProof/>
        </w:rPr>
        <w:t>8</w:t>
      </w:r>
      <w:r w:rsidR="00C60321" w:rsidRPr="00C60321">
        <w:fldChar w:fldCharType="end"/>
      </w:r>
    </w:p>
    <w:p w:rsidR="00E00A40" w:rsidRDefault="00F64CAD" w:rsidP="00E00A40">
      <w:pPr>
        <w:numPr>
          <w:ilvl w:val="0"/>
          <w:numId w:val="8"/>
        </w:numPr>
      </w:pPr>
      <w:r>
        <w:rPr>
          <w:noProof/>
        </w:rPr>
        <w:pict>
          <v:shape id="_x0000_s1176" type="#_x0000_t75" style="position:absolute;left:0;text-align:left;margin-left:17.15pt;margin-top:40pt;width:440.7pt;height:141.15pt;z-index:-251611136;visibility:visible;mso-wrap-style:square;mso-position-horizontal-relative:text;mso-position-vertical-relative:text" wrapcoords="-37 0 -37 21484 21600 21484 21600 0 -37 0">
            <v:imagedata r:id="rId34" o:title=""/>
            <w10:wrap type="tight"/>
          </v:shape>
        </w:pict>
      </w:r>
      <w:r w:rsidR="00CE7479">
        <w:t xml:space="preserve">Klicken Sie auf den Namen des/der Studierenden, um die </w:t>
      </w:r>
      <w:r w:rsidR="003C6F0A">
        <w:t xml:space="preserve">ihm/ihr </w:t>
      </w:r>
      <w:r w:rsidR="00CE7479">
        <w:t>zugeordneten Dokumente einzusehen.</w:t>
      </w:r>
    </w:p>
    <w:p w:rsidR="008D6609" w:rsidRPr="008D6609" w:rsidRDefault="008D6609" w:rsidP="00AF5AE3">
      <w:pPr>
        <w:pStyle w:val="Bildunterschrift"/>
        <w:tabs>
          <w:tab w:val="right" w:pos="9072"/>
        </w:tabs>
      </w:pPr>
      <w:r w:rsidRPr="008D6609">
        <w:tab/>
        <w:t xml:space="preserve">Abb. </w:t>
      </w:r>
      <w:r w:rsidRPr="008D6609">
        <w:fldChar w:fldCharType="begin"/>
      </w:r>
      <w:r w:rsidRPr="008D6609">
        <w:instrText xml:space="preserve"> SEQ Abb. \* ARABIC </w:instrText>
      </w:r>
      <w:r w:rsidRPr="008D6609">
        <w:fldChar w:fldCharType="separate"/>
      </w:r>
      <w:r w:rsidR="00F64CAD">
        <w:rPr>
          <w:noProof/>
        </w:rPr>
        <w:t>9</w:t>
      </w:r>
      <w:r w:rsidRPr="008D6609">
        <w:fldChar w:fldCharType="end"/>
      </w:r>
    </w:p>
    <w:p w:rsidR="003C6F0A" w:rsidRDefault="003C6F0A" w:rsidP="003C6F0A">
      <w:pPr>
        <w:rPr>
          <w:noProof/>
          <w:lang w:val="de-AT" w:eastAsia="de-AT"/>
        </w:rPr>
      </w:pPr>
      <w:r>
        <w:rPr>
          <w:noProof/>
          <w:lang w:val="de-AT" w:eastAsia="de-AT"/>
        </w:rPr>
        <w:t xml:space="preserve">Die Dokumente des/der Studierenden sind </w:t>
      </w:r>
      <w:r w:rsidR="00BE72EB">
        <w:rPr>
          <w:noProof/>
          <w:lang w:val="de-AT" w:eastAsia="de-AT"/>
        </w:rPr>
        <w:t xml:space="preserve">nach den </w:t>
      </w:r>
      <w:r w:rsidR="00BE72EB" w:rsidRPr="004E647D">
        <w:rPr>
          <w:noProof/>
          <w:lang w:val="de-AT" w:eastAsia="de-AT"/>
        </w:rPr>
        <w:t xml:space="preserve">Studien </w:t>
      </w:r>
      <w:r w:rsidR="007B1FC4" w:rsidRPr="004E647D">
        <w:rPr>
          <w:noProof/>
          <w:lang w:val="de-AT" w:eastAsia="de-AT"/>
        </w:rPr>
        <w:t>(</w:t>
      </w:r>
      <w:r w:rsidR="004E647D" w:rsidRPr="004E647D">
        <w:rPr>
          <w:noProof/>
          <w:lang w:val="de-AT" w:eastAsia="de-AT"/>
        </w:rPr>
        <w:t xml:space="preserve">genauer: </w:t>
      </w:r>
      <w:r w:rsidR="007B1FC4" w:rsidRPr="004E647D">
        <w:rPr>
          <w:noProof/>
          <w:lang w:val="de-AT" w:eastAsia="de-AT"/>
        </w:rPr>
        <w:t>ST_STUDIUM: Studienbezeichnung und gesetzliche Grundlage</w:t>
      </w:r>
      <w:r w:rsidR="004E647D" w:rsidRPr="004E647D">
        <w:rPr>
          <w:noProof/>
          <w:lang w:val="de-AT" w:eastAsia="de-AT"/>
        </w:rPr>
        <w:t>)</w:t>
      </w:r>
      <w:r w:rsidR="0085578D" w:rsidRPr="004E647D">
        <w:rPr>
          <w:noProof/>
          <w:lang w:val="de-AT" w:eastAsia="de-AT"/>
        </w:rPr>
        <w:t xml:space="preserve"> </w:t>
      </w:r>
      <w:r w:rsidR="00BE72EB" w:rsidRPr="004E647D">
        <w:rPr>
          <w:noProof/>
          <w:lang w:val="de-AT" w:eastAsia="de-AT"/>
        </w:rPr>
        <w:t>sortiert, de</w:t>
      </w:r>
      <w:r w:rsidR="00BE72EB">
        <w:rPr>
          <w:noProof/>
          <w:lang w:val="de-AT" w:eastAsia="de-AT"/>
        </w:rPr>
        <w:t>nen sie zugeordnet sind.</w:t>
      </w:r>
    </w:p>
    <w:p w:rsidR="00CE7479" w:rsidRDefault="00CE7479" w:rsidP="00CE7479">
      <w:pPr>
        <w:pStyle w:val="berschrift4"/>
        <w:rPr>
          <w:noProof/>
          <w:lang w:val="de-AT" w:eastAsia="de-AT"/>
        </w:rPr>
      </w:pPr>
      <w:r>
        <w:rPr>
          <w:noProof/>
          <w:lang w:val="de-AT" w:eastAsia="de-AT"/>
        </w:rPr>
        <w:t>Beschreibung der Felder</w:t>
      </w:r>
    </w:p>
    <w:p w:rsidR="00CE7479" w:rsidRDefault="00CE7479" w:rsidP="0052186F">
      <w:pPr>
        <w:pStyle w:val="Eingerueckt"/>
        <w:tabs>
          <w:tab w:val="left" w:pos="851"/>
        </w:tabs>
        <w:rPr>
          <w:rStyle w:val="Fett"/>
          <w:b w:val="0"/>
        </w:rPr>
      </w:pPr>
      <w:r w:rsidRPr="0052186F">
        <w:rPr>
          <w:rStyle w:val="Fett"/>
          <w:lang w:val="de-AT"/>
        </w:rPr>
        <w:t>Status:</w:t>
      </w:r>
      <w:r w:rsidR="007E636C" w:rsidRPr="0052186F">
        <w:rPr>
          <w:rStyle w:val="Fett"/>
          <w:lang w:val="de-AT"/>
        </w:rPr>
        <w:tab/>
      </w:r>
      <w:r w:rsidR="00F64CAD">
        <w:rPr>
          <w:noProof/>
          <w:lang w:val="de-AT" w:eastAsia="de-AT"/>
        </w:rPr>
        <w:pict>
          <v:shape id="_x0000_i1048" type="#_x0000_t75" style="width:9.75pt;height:9.75pt;visibility:visible;mso-wrap-style:square">
            <v:imagedata r:id="rId35" o:title=""/>
          </v:shape>
        </w:pict>
      </w:r>
      <w:r w:rsidR="007E636C" w:rsidRPr="0052186F">
        <w:rPr>
          <w:noProof/>
          <w:lang w:val="de-AT" w:eastAsia="de-AT"/>
        </w:rPr>
        <w:t xml:space="preserve"> (rotes Icon)</w:t>
      </w:r>
      <w:r w:rsidR="0052186F">
        <w:rPr>
          <w:noProof/>
          <w:lang w:val="de-AT" w:eastAsia="de-AT"/>
        </w:rPr>
        <w:t xml:space="preserve">: </w:t>
      </w:r>
      <w:r w:rsidR="0052186F" w:rsidRPr="0052186F">
        <w:rPr>
          <w:noProof/>
          <w:lang w:val="de-AT" w:eastAsia="de-AT"/>
        </w:rPr>
        <w:t>St</w:t>
      </w:r>
      <w:r w:rsidR="0052186F">
        <w:rPr>
          <w:noProof/>
          <w:lang w:val="de-AT" w:eastAsia="de-AT"/>
        </w:rPr>
        <w:t>udierenden-Bestätigung ist nicht vorhanden</w:t>
      </w:r>
      <w:r w:rsidR="007E636C" w:rsidRPr="0052186F">
        <w:rPr>
          <w:noProof/>
          <w:lang w:val="de-AT" w:eastAsia="de-AT"/>
        </w:rPr>
        <w:br/>
      </w:r>
      <w:r w:rsidR="007E636C" w:rsidRPr="0052186F">
        <w:rPr>
          <w:noProof/>
          <w:lang w:val="de-AT" w:eastAsia="de-AT"/>
        </w:rPr>
        <w:tab/>
      </w:r>
      <w:r w:rsidR="00F64CAD">
        <w:rPr>
          <w:noProof/>
          <w:lang w:val="de-AT" w:eastAsia="de-AT"/>
        </w:rPr>
        <w:pict>
          <v:shape id="_x0000_i1049" type="#_x0000_t75" style="width:9.75pt;height:9.75pt;visibility:visible;mso-wrap-style:square">
            <v:imagedata r:id="rId36" o:title=""/>
          </v:shape>
        </w:pict>
      </w:r>
      <w:r w:rsidR="0052186F" w:rsidRPr="0052186F">
        <w:rPr>
          <w:noProof/>
          <w:lang w:val="de-AT" w:eastAsia="de-AT"/>
        </w:rPr>
        <w:t xml:space="preserve"> (oranges Icon)</w:t>
      </w:r>
      <w:r w:rsidR="0052186F">
        <w:rPr>
          <w:noProof/>
          <w:lang w:val="de-AT" w:eastAsia="de-AT"/>
        </w:rPr>
        <w:t xml:space="preserve">: </w:t>
      </w:r>
      <w:r w:rsidR="0052186F" w:rsidRPr="0052186F">
        <w:rPr>
          <w:noProof/>
          <w:lang w:val="de-AT" w:eastAsia="de-AT"/>
        </w:rPr>
        <w:t xml:space="preserve">Studierenden-Bestätigung ist </w:t>
      </w:r>
      <w:r w:rsidR="0052186F">
        <w:rPr>
          <w:noProof/>
          <w:lang w:val="de-AT" w:eastAsia="de-AT"/>
        </w:rPr>
        <w:t>vorhanden, Sachbearbeiter-Bestätigung ist ausständig</w:t>
      </w:r>
      <w:r w:rsidR="0052186F" w:rsidRPr="0052186F">
        <w:rPr>
          <w:noProof/>
          <w:lang w:val="de-AT" w:eastAsia="de-AT"/>
        </w:rPr>
        <w:br/>
      </w:r>
      <w:r w:rsidR="0052186F" w:rsidRPr="0052186F">
        <w:rPr>
          <w:noProof/>
          <w:lang w:val="de-AT" w:eastAsia="de-AT"/>
        </w:rPr>
        <w:tab/>
      </w:r>
      <w:r w:rsidR="00F64CAD">
        <w:rPr>
          <w:noProof/>
          <w:lang w:val="de-AT" w:eastAsia="de-AT"/>
        </w:rPr>
        <w:pict>
          <v:shape id="_x0000_i1050" type="#_x0000_t75" style="width:9.75pt;height:9.75pt;visibility:visible;mso-wrap-style:square">
            <v:imagedata r:id="rId37" o:title=""/>
          </v:shape>
        </w:pict>
      </w:r>
      <w:r w:rsidR="007E636C">
        <w:rPr>
          <w:noProof/>
          <w:lang w:val="de-AT" w:eastAsia="de-AT"/>
        </w:rPr>
        <w:t xml:space="preserve"> (grünes Icon)</w:t>
      </w:r>
      <w:r w:rsidR="0052186F">
        <w:rPr>
          <w:noProof/>
          <w:lang w:val="de-AT" w:eastAsia="de-AT"/>
        </w:rPr>
        <w:t xml:space="preserve">: </w:t>
      </w:r>
      <w:r w:rsidR="0052186F" w:rsidRPr="0052186F">
        <w:rPr>
          <w:noProof/>
          <w:lang w:val="de-AT" w:eastAsia="de-AT"/>
        </w:rPr>
        <w:t xml:space="preserve">Studierenden-Bestätigung </w:t>
      </w:r>
      <w:r w:rsidR="0052186F">
        <w:rPr>
          <w:noProof/>
          <w:lang w:val="de-AT" w:eastAsia="de-AT"/>
        </w:rPr>
        <w:t>und</w:t>
      </w:r>
      <w:r w:rsidR="0052186F" w:rsidRPr="0052186F">
        <w:rPr>
          <w:noProof/>
          <w:lang w:val="de-AT" w:eastAsia="de-AT"/>
        </w:rPr>
        <w:t xml:space="preserve"> Sachbearbeiter-Bestätigung</w:t>
      </w:r>
      <w:r w:rsidR="0052186F">
        <w:rPr>
          <w:noProof/>
          <w:lang w:val="de-AT" w:eastAsia="de-AT"/>
        </w:rPr>
        <w:t xml:space="preserve"> sind </w:t>
      </w:r>
      <w:r w:rsidR="0052186F" w:rsidRPr="0052186F">
        <w:rPr>
          <w:noProof/>
          <w:lang w:val="de-AT" w:eastAsia="de-AT"/>
        </w:rPr>
        <w:t>vorhanden</w:t>
      </w:r>
      <w:r w:rsidR="00E11ACC">
        <w:rPr>
          <w:noProof/>
          <w:lang w:val="de-AT" w:eastAsia="de-AT"/>
        </w:rPr>
        <w:t xml:space="preserve"> oder nicht erforderlich</w:t>
      </w:r>
    </w:p>
    <w:p w:rsidR="00CE7479" w:rsidRPr="005C6E4C" w:rsidRDefault="00CE7479" w:rsidP="00CE7479">
      <w:pPr>
        <w:pStyle w:val="Eingerueckt"/>
        <w:rPr>
          <w:rStyle w:val="Fett"/>
          <w:b w:val="0"/>
        </w:rPr>
      </w:pPr>
      <w:r>
        <w:rPr>
          <w:rStyle w:val="Fett"/>
        </w:rPr>
        <w:t>Name:</w:t>
      </w:r>
      <w:r>
        <w:rPr>
          <w:rStyle w:val="Fett"/>
          <w:b w:val="0"/>
        </w:rPr>
        <w:t xml:space="preserve"> </w:t>
      </w:r>
      <w:r w:rsidR="00BE72EB">
        <w:rPr>
          <w:rStyle w:val="Fett"/>
          <w:b w:val="0"/>
        </w:rPr>
        <w:t>Dateiname des Dokuments</w:t>
      </w:r>
      <w:r w:rsidR="005C6E4C">
        <w:rPr>
          <w:rStyle w:val="Fett"/>
          <w:b w:val="0"/>
        </w:rPr>
        <w:t xml:space="preserve">. </w:t>
      </w:r>
    </w:p>
    <w:p w:rsidR="00CE7479" w:rsidRPr="003C0C53" w:rsidRDefault="00CE7479" w:rsidP="00CE7479">
      <w:pPr>
        <w:pStyle w:val="Eingerueckt"/>
        <w:rPr>
          <w:rStyle w:val="Fett"/>
          <w:b w:val="0"/>
        </w:rPr>
      </w:pPr>
      <w:r>
        <w:rPr>
          <w:rStyle w:val="Fett"/>
        </w:rPr>
        <w:t>Dokumenttyp</w:t>
      </w:r>
      <w:r w:rsidR="003C0C53">
        <w:rPr>
          <w:rStyle w:val="Fett"/>
        </w:rPr>
        <w:t>:</w:t>
      </w:r>
      <w:r w:rsidR="003C0C53" w:rsidRPr="003C0C53">
        <w:rPr>
          <w:rStyle w:val="Fett"/>
          <w:b w:val="0"/>
        </w:rPr>
        <w:t xml:space="preserve"> Zugehöriger Dokumenttyp</w:t>
      </w:r>
    </w:p>
    <w:p w:rsidR="00CE7479" w:rsidRPr="00CE7479" w:rsidRDefault="00CE7479" w:rsidP="005C6E4C">
      <w:pPr>
        <w:pStyle w:val="Eingerueckt"/>
        <w:rPr>
          <w:rStyle w:val="Fett"/>
          <w:b w:val="0"/>
        </w:rPr>
      </w:pPr>
      <w:r>
        <w:rPr>
          <w:rStyle w:val="Fett"/>
        </w:rPr>
        <w:t>Erstellt:</w:t>
      </w:r>
      <w:r>
        <w:rPr>
          <w:rStyle w:val="Fett"/>
          <w:b w:val="0"/>
        </w:rPr>
        <w:t xml:space="preserve"> </w:t>
      </w:r>
      <w:r w:rsidR="008D6609">
        <w:rPr>
          <w:rStyle w:val="Fett"/>
          <w:b w:val="0"/>
        </w:rPr>
        <w:t xml:space="preserve">Datum der Erstellung </w:t>
      </w:r>
      <w:r w:rsidR="00367DF0">
        <w:rPr>
          <w:rStyle w:val="Fett"/>
          <w:b w:val="0"/>
        </w:rPr>
        <w:t xml:space="preserve">(des Hochladens) </w:t>
      </w:r>
      <w:r w:rsidR="008D6609">
        <w:rPr>
          <w:rStyle w:val="Fett"/>
          <w:b w:val="0"/>
        </w:rPr>
        <w:t>des Dokuments und Name des/r Studierenden bzw. des/der Sachbearbeiters/in</w:t>
      </w:r>
      <w:r w:rsidR="00367DF0">
        <w:rPr>
          <w:rStyle w:val="Fett"/>
          <w:b w:val="0"/>
        </w:rPr>
        <w:t>, der das Dokument hochgeladen hat.</w:t>
      </w:r>
    </w:p>
    <w:p w:rsidR="00336C4F" w:rsidRDefault="00CE7479" w:rsidP="0007756F">
      <w:pPr>
        <w:pStyle w:val="Eingerueckt"/>
        <w:rPr>
          <w:bCs/>
        </w:rPr>
      </w:pPr>
      <w:r>
        <w:rPr>
          <w:rStyle w:val="Fett"/>
        </w:rPr>
        <w:t>Bestätigung (Studierende/r)</w:t>
      </w:r>
      <w:r w:rsidR="00001B1D">
        <w:rPr>
          <w:rStyle w:val="Fett"/>
        </w:rPr>
        <w:t xml:space="preserve"> / </w:t>
      </w:r>
      <w:r w:rsidR="00001B1D" w:rsidRPr="00CE7479">
        <w:rPr>
          <w:b/>
          <w:bCs/>
        </w:rPr>
        <w:t>Bestätigung (S</w:t>
      </w:r>
      <w:r w:rsidR="00001B1D">
        <w:rPr>
          <w:b/>
          <w:bCs/>
        </w:rPr>
        <w:t>achbearbeite</w:t>
      </w:r>
      <w:r w:rsidR="00001B1D" w:rsidRPr="00CE7479">
        <w:rPr>
          <w:b/>
          <w:bCs/>
        </w:rPr>
        <w:t>r</w:t>
      </w:r>
      <w:r w:rsidR="00001B1D">
        <w:rPr>
          <w:b/>
          <w:bCs/>
        </w:rPr>
        <w:t>/in</w:t>
      </w:r>
      <w:r w:rsidR="00001B1D" w:rsidRPr="00CE7479">
        <w:rPr>
          <w:b/>
          <w:bCs/>
        </w:rPr>
        <w:t>)</w:t>
      </w:r>
      <w:r>
        <w:rPr>
          <w:rStyle w:val="Fett"/>
        </w:rPr>
        <w:t>:</w:t>
      </w:r>
      <w:r>
        <w:rPr>
          <w:rStyle w:val="Fett"/>
          <w:b w:val="0"/>
        </w:rPr>
        <w:t xml:space="preserve"> </w:t>
      </w:r>
      <w:r w:rsidR="008D6609">
        <w:rPr>
          <w:rStyle w:val="Fett"/>
          <w:b w:val="0"/>
        </w:rPr>
        <w:t xml:space="preserve">Ggf. </w:t>
      </w:r>
      <w:r w:rsidR="008D6609" w:rsidRPr="008D6609">
        <w:rPr>
          <w:bCs/>
        </w:rPr>
        <w:t xml:space="preserve">Datum </w:t>
      </w:r>
      <w:r w:rsidR="0007756F">
        <w:rPr>
          <w:bCs/>
        </w:rPr>
        <w:t xml:space="preserve">und Zeitpunkt </w:t>
      </w:r>
      <w:r w:rsidR="008D6609" w:rsidRPr="008D6609">
        <w:rPr>
          <w:bCs/>
        </w:rPr>
        <w:t xml:space="preserve">der </w:t>
      </w:r>
      <w:r w:rsidR="008D6609">
        <w:rPr>
          <w:bCs/>
        </w:rPr>
        <w:t>Bestätigung</w:t>
      </w:r>
      <w:r w:rsidR="008D6609" w:rsidRPr="008D6609">
        <w:rPr>
          <w:bCs/>
        </w:rPr>
        <w:t xml:space="preserve"> und Name </w:t>
      </w:r>
      <w:r w:rsidR="008D6609">
        <w:rPr>
          <w:bCs/>
        </w:rPr>
        <w:t>des/r Studierenden</w:t>
      </w:r>
      <w:r w:rsidR="00DB4793">
        <w:rPr>
          <w:bCs/>
        </w:rPr>
        <w:t>.</w:t>
      </w:r>
      <w:r w:rsidR="008D6609">
        <w:rPr>
          <w:bCs/>
        </w:rPr>
        <w:t xml:space="preserve"> </w:t>
      </w:r>
    </w:p>
    <w:p w:rsidR="00336C4F" w:rsidRDefault="00001B1D" w:rsidP="00336C4F">
      <w:pPr>
        <w:pStyle w:val="Standardeinzug"/>
        <w:ind w:left="539"/>
        <w:rPr>
          <w:rStyle w:val="Fett"/>
          <w:b w:val="0"/>
        </w:rPr>
      </w:pPr>
      <w:r w:rsidRPr="00001B1D">
        <w:rPr>
          <w:rStyle w:val="Fett"/>
          <w:b w:val="0"/>
        </w:rPr>
        <w:t xml:space="preserve">- </w:t>
      </w:r>
      <w:r w:rsidR="0085578D" w:rsidRPr="00001B1D">
        <w:rPr>
          <w:rStyle w:val="Fett"/>
          <w:b w:val="0"/>
        </w:rPr>
        <w:t xml:space="preserve">„nicht </w:t>
      </w:r>
      <w:r w:rsidR="0085578D" w:rsidRPr="00336C4F">
        <w:rPr>
          <w:bCs/>
        </w:rPr>
        <w:t>erforderlich</w:t>
      </w:r>
      <w:r w:rsidR="0085578D" w:rsidRPr="00001B1D">
        <w:rPr>
          <w:rStyle w:val="Fett"/>
          <w:b w:val="0"/>
        </w:rPr>
        <w:t>“ bei Dokumenttypen</w:t>
      </w:r>
      <w:r w:rsidR="00336C4F">
        <w:rPr>
          <w:rStyle w:val="Fett"/>
          <w:b w:val="0"/>
        </w:rPr>
        <w:t>,</w:t>
      </w:r>
      <w:r w:rsidR="0085578D" w:rsidRPr="00001B1D">
        <w:rPr>
          <w:rStyle w:val="Fett"/>
          <w:b w:val="0"/>
        </w:rPr>
        <w:t xml:space="preserve"> die NICHT vo</w:t>
      </w:r>
      <w:r>
        <w:rPr>
          <w:rStyle w:val="Fett"/>
          <w:b w:val="0"/>
        </w:rPr>
        <w:t>n</w:t>
      </w:r>
      <w:r w:rsidR="0085578D" w:rsidRPr="00001B1D">
        <w:rPr>
          <w:rStyle w:val="Fett"/>
          <w:b w:val="0"/>
        </w:rPr>
        <w:t xml:space="preserve"> Studiere</w:t>
      </w:r>
      <w:r w:rsidRPr="00001B1D">
        <w:rPr>
          <w:rStyle w:val="Fett"/>
          <w:b w:val="0"/>
        </w:rPr>
        <w:t>nden hochgeladen werden können</w:t>
      </w:r>
      <w:r w:rsidR="00E34C3A">
        <w:rPr>
          <w:rStyle w:val="Fett"/>
          <w:b w:val="0"/>
        </w:rPr>
        <w:t>.</w:t>
      </w:r>
      <w:r>
        <w:rPr>
          <w:rStyle w:val="Fett"/>
          <w:b w:val="0"/>
        </w:rPr>
        <w:t xml:space="preserve"> </w:t>
      </w:r>
      <w:r w:rsidR="003C0C53">
        <w:rPr>
          <w:rStyle w:val="Fett"/>
          <w:b w:val="0"/>
        </w:rPr>
        <w:t>Bsp.: Dokumente, die automatisch aus der Prüfungsverwaltung in den Studierendenakt geladen werden.</w:t>
      </w:r>
      <w:r w:rsidRPr="00001B1D">
        <w:rPr>
          <w:rStyle w:val="Fett"/>
          <w:b w:val="0"/>
        </w:rPr>
        <w:br/>
        <w:t xml:space="preserve">- </w:t>
      </w:r>
      <w:r w:rsidR="0085578D" w:rsidRPr="00001B1D">
        <w:rPr>
          <w:rStyle w:val="Fett"/>
          <w:b w:val="0"/>
        </w:rPr>
        <w:t>„offen“ bei Dokumenttypen</w:t>
      </w:r>
      <w:r>
        <w:rPr>
          <w:rStyle w:val="Fett"/>
          <w:b w:val="0"/>
        </w:rPr>
        <w:t>, die von</w:t>
      </w:r>
      <w:r w:rsidR="0085578D" w:rsidRPr="00001B1D">
        <w:rPr>
          <w:rStyle w:val="Fett"/>
          <w:b w:val="0"/>
        </w:rPr>
        <w:t xml:space="preserve"> Studierenden hochgeladen werden können und wo die entsprechende Bestätigung (</w:t>
      </w:r>
      <w:r>
        <w:rPr>
          <w:rStyle w:val="Fett"/>
          <w:b w:val="0"/>
        </w:rPr>
        <w:t>durch Studierende/n bzw. durch Sachbearbeiter/in</w:t>
      </w:r>
      <w:r w:rsidR="0085578D" w:rsidRPr="00001B1D">
        <w:rPr>
          <w:rStyle w:val="Fett"/>
          <w:b w:val="0"/>
        </w:rPr>
        <w:t>) noch nicht erfolgt ist</w:t>
      </w:r>
      <w:r w:rsidR="00E34C3A">
        <w:rPr>
          <w:rStyle w:val="Fett"/>
          <w:b w:val="0"/>
        </w:rPr>
        <w:t>.</w:t>
      </w:r>
    </w:p>
    <w:p w:rsidR="0007756F" w:rsidRDefault="0007756F" w:rsidP="00336C4F">
      <w:pPr>
        <w:pStyle w:val="Standardeinzug"/>
        <w:ind w:left="539"/>
        <w:rPr>
          <w:rStyle w:val="Fett"/>
          <w:b w:val="0"/>
        </w:rPr>
      </w:pPr>
      <w:r w:rsidRPr="0007756F">
        <w:t xml:space="preserve">Ab </w:t>
      </w:r>
      <w:r w:rsidR="00336C4F">
        <w:t>dem</w:t>
      </w:r>
      <w:r w:rsidRPr="0007756F">
        <w:t xml:space="preserve"> Zeitpunkt </w:t>
      </w:r>
      <w:r w:rsidR="00973A9B">
        <w:t xml:space="preserve">seiner/ihrer </w:t>
      </w:r>
      <w:r w:rsidR="00336C4F">
        <w:t xml:space="preserve">Bestätigung </w:t>
      </w:r>
      <w:r w:rsidRPr="0007756F">
        <w:t xml:space="preserve">darf der/die Studierende die Daten nicht mehr verändern. Wenn ein/e Sachbearbeiter/in ein Dokument hochlädt, das von Studierenden hochgeladen werden darf, wird die </w:t>
      </w:r>
      <w:r w:rsidR="0052186F">
        <w:t>Studierenden-</w:t>
      </w:r>
      <w:r w:rsidRPr="0007756F">
        <w:t xml:space="preserve">Bestätigung </w:t>
      </w:r>
      <w:r w:rsidRPr="0007756F">
        <w:lastRenderedPageBreak/>
        <w:t>automatisch gesetzt</w:t>
      </w:r>
      <w:r w:rsidR="00973A9B">
        <w:t>. Die Studierenden-Bestätigung kann</w:t>
      </w:r>
      <w:r w:rsidRPr="0007756F">
        <w:t xml:space="preserve"> nachträglich wieder entfernt werden</w:t>
      </w:r>
      <w:r w:rsidR="00973A9B">
        <w:t xml:space="preserve"> und ist dadurch wieder zur Bearbeitung durch den/die Studierende/n freigegeben.</w:t>
      </w:r>
    </w:p>
    <w:p w:rsidR="00CE7479" w:rsidRPr="00CE7479" w:rsidRDefault="00CE7479" w:rsidP="00CE7479">
      <w:pPr>
        <w:pStyle w:val="Eingerueckt"/>
        <w:rPr>
          <w:rStyle w:val="Fett"/>
          <w:b w:val="0"/>
        </w:rPr>
      </w:pPr>
      <w:r>
        <w:rPr>
          <w:rStyle w:val="Fett"/>
        </w:rPr>
        <w:t>Letzte Änderung:</w:t>
      </w:r>
      <w:r>
        <w:rPr>
          <w:rStyle w:val="Fett"/>
          <w:b w:val="0"/>
        </w:rPr>
        <w:t xml:space="preserve"> </w:t>
      </w:r>
      <w:r w:rsidR="008D6609">
        <w:rPr>
          <w:rStyle w:val="Fett"/>
          <w:b w:val="0"/>
        </w:rPr>
        <w:t>Datum der letzten Änderung am Dokument und Name des/r Studierenden bzw. des/r Sachbearbeiters/in</w:t>
      </w:r>
      <w:r w:rsidR="006872C9">
        <w:rPr>
          <w:rStyle w:val="Fett"/>
          <w:b w:val="0"/>
        </w:rPr>
        <w:t>.</w:t>
      </w:r>
    </w:p>
    <w:p w:rsidR="00CE7479" w:rsidRDefault="00CE7479" w:rsidP="00CE7479">
      <w:pPr>
        <w:pStyle w:val="Eingerueckt"/>
        <w:rPr>
          <w:rStyle w:val="Fett"/>
          <w:b w:val="0"/>
        </w:rPr>
      </w:pPr>
      <w:r>
        <w:rPr>
          <w:rStyle w:val="Fett"/>
        </w:rPr>
        <w:t>Erster Abruf durch Studierende/n:</w:t>
      </w:r>
      <w:r>
        <w:rPr>
          <w:rStyle w:val="Fett"/>
          <w:b w:val="0"/>
        </w:rPr>
        <w:t xml:space="preserve"> </w:t>
      </w:r>
      <w:r w:rsidR="00973A9B">
        <w:rPr>
          <w:rStyle w:val="Fett"/>
          <w:b w:val="0"/>
        </w:rPr>
        <w:t>Datum, zu dem der/die Studierende das Dokument zum ersten Mal eingesehen hat.</w:t>
      </w:r>
    </w:p>
    <w:p w:rsidR="00826DE2" w:rsidRPr="00826DE2" w:rsidRDefault="008D6609" w:rsidP="00EC0950">
      <w:pPr>
        <w:pStyle w:val="berschrift3"/>
      </w:pPr>
      <w:bookmarkStart w:id="19" w:name="_Toc346719238"/>
      <w:r>
        <w:t>3.1  Dokumente eines/r Studierenden bearbeiten</w:t>
      </w:r>
      <w:bookmarkEnd w:id="19"/>
    </w:p>
    <w:p w:rsidR="002B1493" w:rsidRPr="002B1493" w:rsidRDefault="006A3F7E" w:rsidP="00197256">
      <w:r w:rsidRPr="006A3F7E">
        <w:rPr>
          <w:rStyle w:val="unterstrichen"/>
        </w:rPr>
        <w:t>Notwendiges Recht:</w:t>
      </w:r>
      <w:r w:rsidRPr="0030338E">
        <w:t xml:space="preserve"> </w:t>
      </w:r>
      <w:r w:rsidR="002B1493">
        <w:t xml:space="preserve">SA_ADMIN_WRITE; für Atteste: </w:t>
      </w:r>
      <w:r w:rsidR="002B1493" w:rsidRPr="0005148E">
        <w:t>SA_ATTEST_</w:t>
      </w:r>
      <w:r w:rsidR="002B1493">
        <w:t>WRITE</w:t>
      </w:r>
    </w:p>
    <w:p w:rsidR="00C20E29" w:rsidRDefault="007F1C4F" w:rsidP="00197256">
      <w:pPr>
        <w:rPr>
          <w:noProof/>
          <w:lang w:val="de-AT" w:eastAsia="de-AT"/>
        </w:rPr>
      </w:pPr>
      <w:r>
        <w:rPr>
          <w:noProof/>
          <w:lang w:val="de-AT" w:eastAsia="de-AT"/>
        </w:rPr>
        <w:t xml:space="preserve">Über den Namen eines Dokuments gelangen Sie in die Bearbeitungssicht. </w:t>
      </w:r>
      <w:r w:rsidR="00197256" w:rsidRPr="004D3E3D">
        <w:rPr>
          <w:noProof/>
          <w:lang w:val="de-AT" w:eastAsia="de-AT"/>
        </w:rPr>
        <w:t xml:space="preserve">Hier können </w:t>
      </w:r>
      <w:r w:rsidR="00197256" w:rsidRPr="00C84908">
        <w:rPr>
          <w:noProof/>
          <w:lang w:val="de-AT" w:eastAsia="de-AT"/>
        </w:rPr>
        <w:t xml:space="preserve">Sie je nach </w:t>
      </w:r>
      <w:r w:rsidR="004D3E3D" w:rsidRPr="00C84908">
        <w:rPr>
          <w:noProof/>
          <w:lang w:val="de-AT" w:eastAsia="de-AT"/>
        </w:rPr>
        <w:t>Einstellungen und Status des Dokuments</w:t>
      </w:r>
      <w:r w:rsidR="00197256">
        <w:rPr>
          <w:noProof/>
          <w:lang w:val="de-AT" w:eastAsia="de-AT"/>
        </w:rPr>
        <w:t xml:space="preserve"> </w:t>
      </w:r>
      <w:r w:rsidR="004D3E3D">
        <w:rPr>
          <w:noProof/>
          <w:lang w:val="de-AT" w:eastAsia="de-AT"/>
        </w:rPr>
        <w:t xml:space="preserve">Daten zum Dokument und </w:t>
      </w:r>
      <w:r w:rsidR="00197256">
        <w:rPr>
          <w:noProof/>
          <w:lang w:val="de-AT" w:eastAsia="de-AT"/>
        </w:rPr>
        <w:t xml:space="preserve">das Dokument </w:t>
      </w:r>
      <w:r w:rsidR="004D3E3D">
        <w:rPr>
          <w:noProof/>
          <w:lang w:val="de-AT" w:eastAsia="de-AT"/>
        </w:rPr>
        <w:t>selbst ein</w:t>
      </w:r>
      <w:r w:rsidR="00197256">
        <w:rPr>
          <w:noProof/>
          <w:lang w:val="de-AT" w:eastAsia="de-AT"/>
        </w:rPr>
        <w:t>sehen, eine (andere) Datei hochladen</w:t>
      </w:r>
      <w:r w:rsidR="004D3E3D">
        <w:rPr>
          <w:noProof/>
          <w:lang w:val="de-AT" w:eastAsia="de-AT"/>
        </w:rPr>
        <w:t>, die Richtigkeit des Dokume</w:t>
      </w:r>
      <w:r w:rsidR="00C84908">
        <w:rPr>
          <w:noProof/>
          <w:lang w:val="de-AT" w:eastAsia="de-AT"/>
        </w:rPr>
        <w:t>n</w:t>
      </w:r>
      <w:r w:rsidR="004D3E3D">
        <w:rPr>
          <w:noProof/>
          <w:lang w:val="de-AT" w:eastAsia="de-AT"/>
        </w:rPr>
        <w:t>ts bestätigen (Sachbearbeiter/in oder Studierende/r) sowie das Dokument löschen.</w:t>
      </w:r>
    </w:p>
    <w:p w:rsidR="00A337FA" w:rsidRDefault="00F64CAD" w:rsidP="00EC0950">
      <w:pPr>
        <w:jc w:val="right"/>
        <w:rPr>
          <w:noProof/>
          <w:lang w:val="de-AT" w:eastAsia="de-AT"/>
        </w:rPr>
      </w:pPr>
      <w:r>
        <w:rPr>
          <w:noProof/>
          <w:lang w:val="de-AT" w:eastAsia="de-AT"/>
        </w:rPr>
        <w:pict>
          <v:shape id="_x0000_i1051" type="#_x0000_t75" style="width:433.5pt;height:147pt;visibility:visible;mso-wrap-style:square">
            <v:imagedata r:id="rId38" o:title=""/>
          </v:shape>
        </w:pict>
      </w:r>
    </w:p>
    <w:p w:rsidR="004E5F4A" w:rsidRDefault="008D6609" w:rsidP="00EC0950">
      <w:pPr>
        <w:pStyle w:val="Bildunterschrift"/>
        <w:tabs>
          <w:tab w:val="right" w:pos="9072"/>
        </w:tabs>
        <w:rPr>
          <w:rStyle w:val="Fett"/>
          <w:b w:val="0"/>
          <w:bCs w:val="0"/>
        </w:rPr>
      </w:pPr>
      <w:r w:rsidRPr="008D6609">
        <w:tab/>
        <w:t xml:space="preserve">Abb. </w:t>
      </w:r>
      <w:r w:rsidRPr="008D6609">
        <w:fldChar w:fldCharType="begin"/>
      </w:r>
      <w:r w:rsidRPr="008D6609">
        <w:instrText xml:space="preserve"> SEQ Abb. \* ARABIC </w:instrText>
      </w:r>
      <w:r w:rsidRPr="008D6609">
        <w:fldChar w:fldCharType="separate"/>
      </w:r>
      <w:r w:rsidR="00F64CAD">
        <w:rPr>
          <w:noProof/>
        </w:rPr>
        <w:t>10</w:t>
      </w:r>
      <w:r w:rsidRPr="008D6609">
        <w:fldChar w:fldCharType="end"/>
      </w:r>
    </w:p>
    <w:p w:rsidR="007675DF" w:rsidRDefault="00E00A40" w:rsidP="00CE7479">
      <w:pPr>
        <w:pStyle w:val="berschrift3"/>
      </w:pPr>
      <w:bookmarkStart w:id="20" w:name="_Toc346719239"/>
      <w:r>
        <w:t>3.</w:t>
      </w:r>
      <w:r w:rsidR="008D6609">
        <w:t>2</w:t>
      </w:r>
      <w:r>
        <w:t xml:space="preserve">  Dokument für eine/n Studierende/n hinzufügen</w:t>
      </w:r>
      <w:bookmarkEnd w:id="20"/>
    </w:p>
    <w:p w:rsidR="006A3F7E" w:rsidRPr="006A3F7E" w:rsidRDefault="006A3F7E" w:rsidP="006A3F7E">
      <w:r w:rsidRPr="006A3F7E">
        <w:rPr>
          <w:rStyle w:val="unterstrichen"/>
        </w:rPr>
        <w:t>Notwendiges Recht:</w:t>
      </w:r>
      <w:r w:rsidRPr="006A3F7E">
        <w:t xml:space="preserve"> </w:t>
      </w:r>
      <w:r w:rsidRPr="0005148E">
        <w:t>SA_ADMIN_</w:t>
      </w:r>
      <w:r>
        <w:t>WRITE</w:t>
      </w:r>
    </w:p>
    <w:p w:rsidR="007F1C4F" w:rsidRDefault="007F1C4F" w:rsidP="007F1C4F">
      <w:pPr>
        <w:numPr>
          <w:ilvl w:val="0"/>
          <w:numId w:val="11"/>
        </w:numPr>
      </w:pPr>
      <w:r>
        <w:t xml:space="preserve">Wählen Sie </w:t>
      </w:r>
      <w:r w:rsidR="0052184C">
        <w:t>im Studierendenakt</w:t>
      </w:r>
      <w:r>
        <w:t xml:space="preserve"> eines/r Studierenden den Link ‚Hinzufügen‘</w:t>
      </w:r>
      <w:r w:rsidR="004D3E3D">
        <w:t xml:space="preserve"> unter „Dokumenten-Verwaltung“</w:t>
      </w:r>
      <w:r>
        <w:t>.</w:t>
      </w:r>
    </w:p>
    <w:p w:rsidR="0083149B" w:rsidRDefault="00F64CAD" w:rsidP="006B4E35">
      <w:pPr>
        <w:jc w:val="right"/>
        <w:rPr>
          <w:noProof/>
          <w:lang w:val="de-AT" w:eastAsia="de-AT"/>
        </w:rPr>
      </w:pPr>
      <w:r>
        <w:rPr>
          <w:noProof/>
          <w:lang w:val="de-AT" w:eastAsia="de-AT"/>
        </w:rPr>
        <w:pict>
          <v:shape id="_x0000_i1052" type="#_x0000_t75" style="width:423pt;height:106.5pt;visibility:visible;mso-wrap-style:square">
            <v:imagedata r:id="rId39" o:title=""/>
          </v:shape>
        </w:pict>
      </w:r>
    </w:p>
    <w:p w:rsidR="0083149B" w:rsidRDefault="0083149B" w:rsidP="00AF5AE3">
      <w:pPr>
        <w:pStyle w:val="Bildunterschrift"/>
        <w:tabs>
          <w:tab w:val="right" w:pos="9072"/>
        </w:tabs>
      </w:pPr>
      <w:r w:rsidRPr="008D6609">
        <w:tab/>
        <w:t xml:space="preserve">Abb. </w:t>
      </w:r>
      <w:r w:rsidRPr="008D6609">
        <w:fldChar w:fldCharType="begin"/>
      </w:r>
      <w:r w:rsidRPr="008D6609">
        <w:instrText xml:space="preserve"> SEQ Abb. \* ARABIC </w:instrText>
      </w:r>
      <w:r w:rsidRPr="008D6609">
        <w:fldChar w:fldCharType="separate"/>
      </w:r>
      <w:r w:rsidR="00F64CAD">
        <w:rPr>
          <w:noProof/>
        </w:rPr>
        <w:t>11</w:t>
      </w:r>
      <w:r w:rsidRPr="008D6609">
        <w:fldChar w:fldCharType="end"/>
      </w:r>
    </w:p>
    <w:p w:rsidR="007F1C4F" w:rsidRDefault="007F1C4F" w:rsidP="007F1C4F">
      <w:pPr>
        <w:numPr>
          <w:ilvl w:val="0"/>
          <w:numId w:val="11"/>
        </w:numPr>
      </w:pPr>
      <w:r>
        <w:t>Wählen Sie zuerst den entsprechenden Dokumenttyp.</w:t>
      </w:r>
      <w:r w:rsidR="00C20E29">
        <w:br/>
        <w:t xml:space="preserve">Ob die Eingabe von Semester bzw. Studium erforderlich sind, wird </w:t>
      </w:r>
      <w:r w:rsidR="00200AF4">
        <w:t>an den Typ</w:t>
      </w:r>
      <w:r w:rsidR="00C20E29">
        <w:t xml:space="preserve"> angepasst.</w:t>
      </w:r>
    </w:p>
    <w:p w:rsidR="007F1C4F" w:rsidRDefault="007F1C4F" w:rsidP="007F1C4F">
      <w:pPr>
        <w:numPr>
          <w:ilvl w:val="0"/>
          <w:numId w:val="11"/>
        </w:numPr>
      </w:pPr>
      <w:r>
        <w:t xml:space="preserve">Laden Sie mit der Schaltfläche </w:t>
      </w:r>
      <w:r w:rsidR="00B91D3E">
        <w:t xml:space="preserve">„Durchsuchen…“ </w:t>
      </w:r>
      <w:r>
        <w:t>die Datei hoch.</w:t>
      </w:r>
    </w:p>
    <w:p w:rsidR="007F1C4F" w:rsidRDefault="007F1C4F" w:rsidP="007F1C4F">
      <w:pPr>
        <w:numPr>
          <w:ilvl w:val="0"/>
          <w:numId w:val="11"/>
        </w:numPr>
      </w:pPr>
      <w:r>
        <w:t>Tragen Sie weitere Daten ein</w:t>
      </w:r>
      <w:r w:rsidR="00B91D3E">
        <w:t>.</w:t>
      </w:r>
      <w:r w:rsidR="0083149B">
        <w:t xml:space="preserve"> Beschreibungen der Felder</w:t>
      </w:r>
      <w:r w:rsidR="00B91D3E">
        <w:t xml:space="preserve"> folgen</w:t>
      </w:r>
      <w:r w:rsidR="0083149B">
        <w:t>:</w:t>
      </w:r>
    </w:p>
    <w:p w:rsidR="0083149B" w:rsidRPr="007F1C4F" w:rsidRDefault="0083149B" w:rsidP="006872C9">
      <w:pPr>
        <w:pStyle w:val="Eingerueckt"/>
        <w:ind w:left="993"/>
        <w:rPr>
          <w:rStyle w:val="Fett"/>
          <w:b w:val="0"/>
        </w:rPr>
      </w:pPr>
      <w:r w:rsidRPr="007F1C4F">
        <w:rPr>
          <w:rStyle w:val="Fett"/>
        </w:rPr>
        <w:lastRenderedPageBreak/>
        <w:t>Datei:</w:t>
      </w:r>
      <w:r>
        <w:rPr>
          <w:rStyle w:val="Fett"/>
          <w:b w:val="0"/>
        </w:rPr>
        <w:t xml:space="preserve"> </w:t>
      </w:r>
      <w:r w:rsidR="00200AF4">
        <w:rPr>
          <w:rStyle w:val="Fett"/>
          <w:b w:val="0"/>
        </w:rPr>
        <w:t>Laden Sie hier das Dokument hoch.</w:t>
      </w:r>
      <w:r w:rsidR="009531DA">
        <w:rPr>
          <w:rStyle w:val="Fett"/>
          <w:b w:val="0"/>
        </w:rPr>
        <w:t xml:space="preserve"> F</w:t>
      </w:r>
      <w:r w:rsidR="009531DA" w:rsidRPr="009531DA">
        <w:rPr>
          <w:bCs/>
        </w:rPr>
        <w:t xml:space="preserve">ür Sachbearbeiter/innen </w:t>
      </w:r>
      <w:r w:rsidR="009531DA">
        <w:rPr>
          <w:bCs/>
        </w:rPr>
        <w:t xml:space="preserve">gibt es derzeit </w:t>
      </w:r>
      <w:r w:rsidR="009531DA" w:rsidRPr="009531DA">
        <w:rPr>
          <w:bCs/>
        </w:rPr>
        <w:t xml:space="preserve">keine Beschränkungen </w:t>
      </w:r>
      <w:r w:rsidR="009531DA">
        <w:rPr>
          <w:bCs/>
        </w:rPr>
        <w:t>für</w:t>
      </w:r>
      <w:r w:rsidR="009531DA" w:rsidRPr="009531DA">
        <w:rPr>
          <w:bCs/>
        </w:rPr>
        <w:t xml:space="preserve"> </w:t>
      </w:r>
      <w:r w:rsidR="009531DA">
        <w:rPr>
          <w:bCs/>
        </w:rPr>
        <w:t xml:space="preserve">die </w:t>
      </w:r>
      <w:r w:rsidR="009531DA" w:rsidRPr="009531DA">
        <w:rPr>
          <w:bCs/>
        </w:rPr>
        <w:t xml:space="preserve">Dateigröße </w:t>
      </w:r>
      <w:r w:rsidR="009531DA">
        <w:rPr>
          <w:bCs/>
        </w:rPr>
        <w:t>oder</w:t>
      </w:r>
      <w:r w:rsidR="009531DA" w:rsidRPr="009531DA">
        <w:rPr>
          <w:bCs/>
        </w:rPr>
        <w:t xml:space="preserve"> </w:t>
      </w:r>
      <w:r w:rsidR="009531DA">
        <w:rPr>
          <w:bCs/>
        </w:rPr>
        <w:t>-format</w:t>
      </w:r>
      <w:r w:rsidR="009531DA" w:rsidRPr="009531DA">
        <w:rPr>
          <w:bCs/>
        </w:rPr>
        <w:t>.</w:t>
      </w:r>
      <w:r w:rsidR="009531DA">
        <w:rPr>
          <w:bCs/>
        </w:rPr>
        <w:t xml:space="preserve"> F</w:t>
      </w:r>
      <w:r w:rsidR="009531DA" w:rsidRPr="009531DA">
        <w:rPr>
          <w:bCs/>
        </w:rPr>
        <w:t xml:space="preserve">ür das Hochladen durch Studierende </w:t>
      </w:r>
      <w:r w:rsidR="009531DA">
        <w:rPr>
          <w:bCs/>
        </w:rPr>
        <w:t xml:space="preserve">kann </w:t>
      </w:r>
      <w:r w:rsidR="009531DA" w:rsidRPr="009531DA">
        <w:rPr>
          <w:bCs/>
        </w:rPr>
        <w:t xml:space="preserve">mittels Parameter </w:t>
      </w:r>
      <w:r w:rsidR="009531DA">
        <w:rPr>
          <w:bCs/>
        </w:rPr>
        <w:t xml:space="preserve">eine maximale Dateigröße </w:t>
      </w:r>
      <w:r w:rsidR="009531DA" w:rsidRPr="009531DA">
        <w:rPr>
          <w:bCs/>
        </w:rPr>
        <w:t>eingestellt werden; siehe Seite </w:t>
      </w:r>
      <w:r w:rsidR="009531DA" w:rsidRPr="009531DA">
        <w:rPr>
          <w:bCs/>
        </w:rPr>
        <w:fldChar w:fldCharType="begin"/>
      </w:r>
      <w:r w:rsidR="009531DA" w:rsidRPr="009531DA">
        <w:rPr>
          <w:bCs/>
        </w:rPr>
        <w:instrText xml:space="preserve"> PAGEREF STUD_UPLOAD_MAX_FILESIZE \h </w:instrText>
      </w:r>
      <w:r w:rsidR="009531DA" w:rsidRPr="009531DA">
        <w:rPr>
          <w:bCs/>
        </w:rPr>
      </w:r>
      <w:r w:rsidR="009531DA" w:rsidRPr="009531DA">
        <w:rPr>
          <w:bCs/>
        </w:rPr>
        <w:fldChar w:fldCharType="separate"/>
      </w:r>
      <w:r w:rsidR="00F64CAD">
        <w:rPr>
          <w:bCs/>
          <w:noProof/>
        </w:rPr>
        <w:t>25</w:t>
      </w:r>
      <w:r w:rsidR="009531DA" w:rsidRPr="009531DA">
        <w:rPr>
          <w:bCs/>
        </w:rPr>
        <w:fldChar w:fldCharType="end"/>
      </w:r>
      <w:r w:rsidR="009531DA" w:rsidRPr="009531DA">
        <w:rPr>
          <w:bCs/>
        </w:rPr>
        <w:t xml:space="preserve"> </w:t>
      </w:r>
    </w:p>
    <w:p w:rsidR="0083149B" w:rsidRPr="009531DA" w:rsidRDefault="0083149B" w:rsidP="00200AF4">
      <w:pPr>
        <w:pStyle w:val="Eingerueckt"/>
        <w:ind w:left="993"/>
        <w:rPr>
          <w:rStyle w:val="Fett"/>
          <w:b w:val="0"/>
          <w:bCs w:val="0"/>
        </w:rPr>
      </w:pPr>
      <w:r w:rsidRPr="007F1C4F">
        <w:rPr>
          <w:rStyle w:val="Fett"/>
        </w:rPr>
        <w:t>oder Beschreibung:</w:t>
      </w:r>
      <w:r>
        <w:rPr>
          <w:rStyle w:val="Fett"/>
          <w:b w:val="0"/>
        </w:rPr>
        <w:t xml:space="preserve"> </w:t>
      </w:r>
      <w:r w:rsidRPr="007675DF">
        <w:t>Falls ein Dokument fehlt bzw. nicht verfügbar ist</w:t>
      </w:r>
      <w:r w:rsidR="001A23D5">
        <w:t xml:space="preserve"> und deshalb nicht hochgeladen werden kann</w:t>
      </w:r>
      <w:r w:rsidRPr="007675DF">
        <w:t xml:space="preserve">, können Sie hier </w:t>
      </w:r>
      <w:r w:rsidRPr="001A23D5">
        <w:t xml:space="preserve">alternativ </w:t>
      </w:r>
      <w:r w:rsidRPr="007675DF">
        <w:t>textliche Angaben zum Dokument machen.</w:t>
      </w:r>
      <w:r w:rsidR="001A23D5">
        <w:t xml:space="preserve"> Diese Möglichkeit besteht nur für Sachbearbeiter/innen und nicht für Studierende.</w:t>
      </w:r>
    </w:p>
    <w:p w:rsidR="0083149B" w:rsidRPr="009531DA" w:rsidRDefault="0083149B" w:rsidP="009531DA">
      <w:pPr>
        <w:pStyle w:val="Eingerueckt"/>
        <w:ind w:left="993"/>
        <w:rPr>
          <w:bCs/>
        </w:rPr>
      </w:pPr>
      <w:r w:rsidRPr="007F1C4F">
        <w:rPr>
          <w:rStyle w:val="Fett"/>
        </w:rPr>
        <w:t>Typ:</w:t>
      </w:r>
      <w:r w:rsidR="009531DA">
        <w:rPr>
          <w:rStyle w:val="Fett"/>
          <w:b w:val="0"/>
        </w:rPr>
        <w:t xml:space="preserve"> Wählen Sie den Dokumenttyp, dem das Dokument zugeordnet sein soll.</w:t>
      </w:r>
    </w:p>
    <w:p w:rsidR="0083149B" w:rsidRPr="009531DA" w:rsidRDefault="0083149B" w:rsidP="009531DA">
      <w:pPr>
        <w:pStyle w:val="Eingerueckt"/>
        <w:ind w:left="993"/>
        <w:rPr>
          <w:rStyle w:val="Fett"/>
          <w:b w:val="0"/>
          <w:bCs w:val="0"/>
        </w:rPr>
      </w:pPr>
      <w:r w:rsidRPr="007F1C4F">
        <w:rPr>
          <w:rStyle w:val="Fett"/>
        </w:rPr>
        <w:t>Semester und Studium</w:t>
      </w:r>
      <w:r>
        <w:rPr>
          <w:rStyle w:val="Fett"/>
        </w:rPr>
        <w:t>:</w:t>
      </w:r>
      <w:r w:rsidRPr="007F1C4F">
        <w:rPr>
          <w:rStyle w:val="Fett"/>
          <w:b w:val="0"/>
        </w:rPr>
        <w:t xml:space="preserve"> </w:t>
      </w:r>
      <w:r>
        <w:rPr>
          <w:rStyle w:val="Fett"/>
          <w:b w:val="0"/>
        </w:rPr>
        <w:t>K</w:t>
      </w:r>
      <w:r w:rsidRPr="007F1C4F">
        <w:rPr>
          <w:rStyle w:val="Fett"/>
          <w:b w:val="0"/>
        </w:rPr>
        <w:t>önnen als verpflichtende Angabe festgelegt sein (wird beim Dokumenttyp definiert)</w:t>
      </w:r>
      <w:r w:rsidR="001838B1">
        <w:rPr>
          <w:rStyle w:val="Fett"/>
          <w:b w:val="0"/>
        </w:rPr>
        <w:t>.</w:t>
      </w:r>
    </w:p>
    <w:p w:rsidR="007F1C4F" w:rsidRPr="007F1C4F" w:rsidRDefault="007F1C4F" w:rsidP="007F1C4F">
      <w:pPr>
        <w:numPr>
          <w:ilvl w:val="0"/>
          <w:numId w:val="11"/>
        </w:numPr>
      </w:pPr>
      <w:r>
        <w:t>Speichern</w:t>
      </w:r>
      <w:r w:rsidR="00C84908">
        <w:t xml:space="preserve"> Sie</w:t>
      </w:r>
      <w:r>
        <w:t>.</w:t>
      </w:r>
    </w:p>
    <w:p w:rsidR="007675DF" w:rsidRPr="007675DF" w:rsidRDefault="007675DF" w:rsidP="007675DF">
      <w:pPr>
        <w:numPr>
          <w:ilvl w:val="0"/>
          <w:numId w:val="11"/>
        </w:numPr>
      </w:pPr>
      <w:r w:rsidRPr="007675DF">
        <w:t>Wenn zu einem Dokumenttyp Felder für die Erfassung zusätzlicher Information</w:t>
      </w:r>
      <w:r w:rsidR="001838B1">
        <w:t>en</w:t>
      </w:r>
      <w:r w:rsidRPr="007675DF">
        <w:t xml:space="preserve"> definiert </w:t>
      </w:r>
      <w:r w:rsidRPr="00B9395A">
        <w:t>wurden</w:t>
      </w:r>
      <w:r w:rsidR="00C30B2A" w:rsidRPr="00B9395A">
        <w:t xml:space="preserve"> (</w:t>
      </w:r>
      <w:r w:rsidR="00B9395A" w:rsidRPr="00B9395A">
        <w:t>UDFs</w:t>
      </w:r>
      <w:r w:rsidR="00C30B2A" w:rsidRPr="00B9395A">
        <w:t>)</w:t>
      </w:r>
      <w:r w:rsidRPr="00B9395A">
        <w:t>, können diese</w:t>
      </w:r>
      <w:r w:rsidRPr="007675DF">
        <w:t xml:space="preserve"> Felder nach dem Hochladen </w:t>
      </w:r>
      <w:r w:rsidR="00EC0950">
        <w:t>des Dokuments ausgefüllt werden.</w:t>
      </w:r>
    </w:p>
    <w:p w:rsidR="00CD175D" w:rsidRDefault="007675DF" w:rsidP="007675DF">
      <w:r w:rsidRPr="007675DF">
        <w:t>Ein Dokumenttyp, der bereits in Verwendung ist, kann nicht mehr gelöscht werden.</w:t>
      </w:r>
    </w:p>
    <w:p w:rsidR="00AC1D84" w:rsidRPr="00EA7865" w:rsidRDefault="007961DC" w:rsidP="00EE30CD">
      <w:pPr>
        <w:pStyle w:val="berschrift3"/>
      </w:pPr>
      <w:bookmarkStart w:id="21" w:name="_Toc346719240"/>
      <w:r w:rsidRPr="007961DC">
        <w:t>3.</w:t>
      </w:r>
      <w:r w:rsidR="0083149B">
        <w:t>3</w:t>
      </w:r>
      <w:r w:rsidRPr="007961DC">
        <w:t xml:space="preserve">  </w:t>
      </w:r>
      <w:bookmarkStart w:id="22" w:name="To_do_Liste"/>
      <w:r w:rsidR="007D5265">
        <w:t xml:space="preserve">Durch </w:t>
      </w:r>
      <w:r w:rsidRPr="007961DC">
        <w:t xml:space="preserve">Studierenden </w:t>
      </w:r>
      <w:r w:rsidR="00EA7865">
        <w:t>hochgelad</w:t>
      </w:r>
      <w:r w:rsidR="007D5265">
        <w:t xml:space="preserve">ene Dokumente </w:t>
      </w:r>
      <w:r w:rsidR="00482391" w:rsidRPr="00EA7865">
        <w:t>überprüfen</w:t>
      </w:r>
      <w:r w:rsidRPr="00EA7865">
        <w:t xml:space="preserve"> </w:t>
      </w:r>
      <w:r w:rsidR="0083149B" w:rsidRPr="00EA7865">
        <w:t>/ bestätigen</w:t>
      </w:r>
      <w:r w:rsidR="00EE0E72">
        <w:t xml:space="preserve"> </w:t>
      </w:r>
      <w:r w:rsidRPr="00EA7865">
        <w:t>-</w:t>
      </w:r>
      <w:r w:rsidR="00CD175D" w:rsidRPr="00EA7865">
        <w:t xml:space="preserve"> To-do-Liste</w:t>
      </w:r>
      <w:bookmarkEnd w:id="22"/>
      <w:bookmarkEnd w:id="21"/>
    </w:p>
    <w:p w:rsidR="008726FA" w:rsidRPr="009531DA" w:rsidRDefault="0030338E" w:rsidP="008726FA">
      <w:r w:rsidRPr="006A3F7E">
        <w:rPr>
          <w:rStyle w:val="unterstrichen"/>
        </w:rPr>
        <w:t>Notwendiges Recht:</w:t>
      </w:r>
      <w:r w:rsidR="00874843" w:rsidRPr="0030338E">
        <w:t xml:space="preserve"> </w:t>
      </w:r>
      <w:r>
        <w:t>STUDAKT/SA_ADMIN_WRITE</w:t>
      </w:r>
    </w:p>
    <w:p w:rsidR="00EE30CD" w:rsidRDefault="00EE30CD" w:rsidP="008726FA">
      <w:r>
        <w:t xml:space="preserve">In der To-do-Liste scheinen jene Dokumente auf, die vom/von der Studierenden neu hochgeladen </w:t>
      </w:r>
      <w:r w:rsidR="00482391" w:rsidRPr="00482391">
        <w:rPr>
          <w:u w:val="single"/>
        </w:rPr>
        <w:t>und</w:t>
      </w:r>
      <w:r>
        <w:t xml:space="preserve"> bestätigt</w:t>
      </w:r>
      <w:r w:rsidR="001838B1">
        <w:t>,</w:t>
      </w:r>
      <w:r>
        <w:t xml:space="preserve"> aber </w:t>
      </w:r>
      <w:r w:rsidR="0083149B">
        <w:t xml:space="preserve">vom/von der Sachbearbeiter/in </w:t>
      </w:r>
      <w:r>
        <w:t>noch nicht überprüft und bestätigt wurden.</w:t>
      </w:r>
      <w:r w:rsidR="00DE16DE">
        <w:t xml:space="preserve"> </w:t>
      </w:r>
      <w:r w:rsidR="00E57155" w:rsidRPr="00E57155">
        <w:t xml:space="preserve">(Die To-do-Liste enthält </w:t>
      </w:r>
      <w:r w:rsidR="00DE16DE" w:rsidRPr="00E57155">
        <w:t>keine von anderen Sachbearbeiter</w:t>
      </w:r>
      <w:r w:rsidR="00E57155" w:rsidRPr="00E57155">
        <w:t>/innen hochgeladenen Dokumente.)</w:t>
      </w:r>
      <w:r w:rsidR="00DE16DE">
        <w:t xml:space="preserve"> </w:t>
      </w:r>
    </w:p>
    <w:p w:rsidR="00CD175D" w:rsidRDefault="00EE30CD" w:rsidP="007675DF">
      <w:r>
        <w:t>Die Liste kann ü</w:t>
      </w:r>
      <w:r w:rsidR="007961DC">
        <w:t xml:space="preserve">ber den Link ‚To-do-Liste‘ </w:t>
      </w:r>
      <w:r w:rsidR="009531DA" w:rsidRPr="009531DA">
        <w:t>aus Sachbearbeiter</w:t>
      </w:r>
      <w:r w:rsidR="00DE16DE" w:rsidRPr="009531DA">
        <w:t>-Sicht</w:t>
      </w:r>
      <w:r w:rsidR="00DE16DE">
        <w:t xml:space="preserve"> </w:t>
      </w:r>
      <w:r>
        <w:t>eingesehen werden.</w:t>
      </w:r>
    </w:p>
    <w:p w:rsidR="00EE30CD" w:rsidRDefault="00F64CAD" w:rsidP="007675DF">
      <w:pPr>
        <w:rPr>
          <w:noProof/>
          <w:lang w:val="de-AT" w:eastAsia="de-AT"/>
        </w:rPr>
      </w:pPr>
      <w:r>
        <w:rPr>
          <w:noProof/>
          <w:lang w:val="de-AT" w:eastAsia="de-AT"/>
        </w:rPr>
        <w:pict>
          <v:shape id="_x0000_i1053" type="#_x0000_t75" style="width:453.75pt;height:105.75pt;visibility:visible;mso-wrap-style:square;mso-position-horizontal:absolute">
            <v:imagedata r:id="rId40" o:title=""/>
          </v:shape>
        </w:pict>
      </w:r>
    </w:p>
    <w:p w:rsidR="0007756F" w:rsidRPr="0007756F" w:rsidRDefault="0007756F" w:rsidP="00AF5AE3">
      <w:pPr>
        <w:pStyle w:val="Bildunterschrift"/>
        <w:tabs>
          <w:tab w:val="right" w:pos="9072"/>
        </w:tabs>
      </w:pPr>
      <w:r w:rsidRPr="0007756F">
        <w:tab/>
        <w:t xml:space="preserve">Abb. </w:t>
      </w:r>
      <w:r w:rsidRPr="0007756F">
        <w:fldChar w:fldCharType="begin"/>
      </w:r>
      <w:r w:rsidRPr="0007756F">
        <w:instrText xml:space="preserve"> SEQ Abb. \* ARABIC </w:instrText>
      </w:r>
      <w:r w:rsidRPr="0007756F">
        <w:fldChar w:fldCharType="separate"/>
      </w:r>
      <w:r w:rsidR="00F64CAD">
        <w:rPr>
          <w:noProof/>
        </w:rPr>
        <w:t>12</w:t>
      </w:r>
      <w:r w:rsidRPr="0007756F">
        <w:fldChar w:fldCharType="end"/>
      </w:r>
    </w:p>
    <w:p w:rsidR="00411DE0" w:rsidRDefault="00E25CB0" w:rsidP="007675DF">
      <w:r>
        <w:t xml:space="preserve">Die Dokumente </w:t>
      </w:r>
      <w:r w:rsidR="00482391">
        <w:t>sind</w:t>
      </w:r>
      <w:r>
        <w:t xml:space="preserve"> den jeweiligen Studierenden zugeordnet</w:t>
      </w:r>
      <w:r w:rsidR="00411DE0">
        <w:t>.</w:t>
      </w:r>
      <w:r w:rsidR="00983D31">
        <w:t xml:space="preserve"> </w:t>
      </w:r>
      <w:r w:rsidR="00411DE0" w:rsidRPr="00411DE0">
        <w:t xml:space="preserve">Die Liste kann nach Person, Matrikelnummer, Dokumenttyp und Bestätigungsdatum </w:t>
      </w:r>
      <w:r w:rsidR="001838B1">
        <w:t xml:space="preserve">(durch den Studierenden) </w:t>
      </w:r>
      <w:r w:rsidR="00411DE0" w:rsidRPr="00411DE0">
        <w:t>sortiert und nach Person und Dokumenttyp gefiltert werden</w:t>
      </w:r>
      <w:r w:rsidR="009469EB">
        <w:t xml:space="preserve">. </w:t>
      </w:r>
    </w:p>
    <w:p w:rsidR="00411DE0" w:rsidRDefault="00411DE0" w:rsidP="007675DF">
      <w:r w:rsidRPr="00411DE0">
        <w:t xml:space="preserve">Über den Link am Dokumentnamen </w:t>
      </w:r>
      <w:r w:rsidR="00BC7BA0">
        <w:t>gelangen</w:t>
      </w:r>
      <w:r w:rsidR="00BC7BA0" w:rsidRPr="00411DE0">
        <w:t xml:space="preserve"> </w:t>
      </w:r>
      <w:r w:rsidRPr="00411DE0">
        <w:t xml:space="preserve">Sie </w:t>
      </w:r>
      <w:r>
        <w:t>zur Detailansicht des Dokuments. Dort</w:t>
      </w:r>
      <w:r w:rsidRPr="00411DE0">
        <w:t xml:space="preserve"> kann </w:t>
      </w:r>
      <w:r>
        <w:t xml:space="preserve">das Dokument angepasst, bestätigt oder gelöscht </w:t>
      </w:r>
      <w:r w:rsidRPr="00411DE0">
        <w:t>werden</w:t>
      </w:r>
      <w:r w:rsidR="00BC7BA0">
        <w:t>.</w:t>
      </w:r>
    </w:p>
    <w:p w:rsidR="006A0297" w:rsidRDefault="006A0297" w:rsidP="007675DF"/>
    <w:p w:rsidR="006A0297" w:rsidRDefault="006A0297" w:rsidP="007675DF"/>
    <w:p w:rsidR="006A0297" w:rsidRDefault="006A0297" w:rsidP="007675DF"/>
    <w:p w:rsidR="006A0297" w:rsidRDefault="006A0297" w:rsidP="007675DF"/>
    <w:p w:rsidR="00A371CD" w:rsidRDefault="00482391" w:rsidP="00482391">
      <w:pPr>
        <w:pStyle w:val="berschrift4"/>
      </w:pPr>
      <w:r>
        <w:lastRenderedPageBreak/>
        <w:t>3.</w:t>
      </w:r>
      <w:r w:rsidR="0083149B">
        <w:t>3</w:t>
      </w:r>
      <w:r>
        <w:t>.1  Dokument</w:t>
      </w:r>
      <w:r w:rsidR="00A56B7D">
        <w:t xml:space="preserve"> ist okay – </w:t>
      </w:r>
      <w:r>
        <w:t>bestätigen</w:t>
      </w:r>
    </w:p>
    <w:p w:rsidR="0007756F" w:rsidRDefault="00A56B7D" w:rsidP="007675DF">
      <w:r>
        <w:t xml:space="preserve">Sie können Vollständigkeit und Richtigkeit </w:t>
      </w:r>
      <w:r w:rsidR="00482391">
        <w:t>ein</w:t>
      </w:r>
      <w:r>
        <w:t>es</w:t>
      </w:r>
      <w:r w:rsidR="00E25CB0">
        <w:t xml:space="preserve"> Dokument</w:t>
      </w:r>
      <w:r>
        <w:t xml:space="preserve">s folgendermaßen </w:t>
      </w:r>
      <w:r w:rsidR="00E25CB0">
        <w:t>bestätigen</w:t>
      </w:r>
      <w:r>
        <w:t>:</w:t>
      </w:r>
    </w:p>
    <w:p w:rsidR="0007756F" w:rsidRDefault="0007756F" w:rsidP="00A56B7D">
      <w:pPr>
        <w:numPr>
          <w:ilvl w:val="0"/>
          <w:numId w:val="13"/>
        </w:numPr>
      </w:pPr>
      <w:r>
        <w:t>Rufen Sie die Detailansicht eines Dokuments auf.</w:t>
      </w:r>
    </w:p>
    <w:p w:rsidR="00A56B7D" w:rsidRDefault="00A56B7D" w:rsidP="00A56B7D">
      <w:pPr>
        <w:numPr>
          <w:ilvl w:val="0"/>
          <w:numId w:val="13"/>
        </w:numPr>
      </w:pPr>
      <w:r>
        <w:t>Haken Sie die</w:t>
      </w:r>
      <w:r w:rsidR="00E25CB0">
        <w:t xml:space="preserve"> Checkbox</w:t>
      </w:r>
      <w:r>
        <w:t xml:space="preserve"> „Bestätigung (Sachbearbeiter/in)“ an.</w:t>
      </w:r>
    </w:p>
    <w:p w:rsidR="00CD175D" w:rsidRDefault="00A56B7D" w:rsidP="00A56B7D">
      <w:pPr>
        <w:numPr>
          <w:ilvl w:val="0"/>
          <w:numId w:val="13"/>
        </w:numPr>
      </w:pPr>
      <w:r>
        <w:t>Speichern</w:t>
      </w:r>
      <w:r w:rsidR="00C84908">
        <w:t xml:space="preserve"> </w:t>
      </w:r>
      <w:r>
        <w:t>S</w:t>
      </w:r>
      <w:r w:rsidR="00C84908">
        <w:t>i</w:t>
      </w:r>
      <w:r>
        <w:t>e.</w:t>
      </w:r>
      <w:r>
        <w:br/>
      </w:r>
      <w:r w:rsidR="00E25CB0">
        <w:t>Da</w:t>
      </w:r>
      <w:r>
        <w:t>mit</w:t>
      </w:r>
      <w:r w:rsidR="00E25CB0">
        <w:t xml:space="preserve"> </w:t>
      </w:r>
      <w:r w:rsidR="00411DE0">
        <w:t>verschwindet</w:t>
      </w:r>
      <w:r w:rsidR="00E25CB0">
        <w:t xml:space="preserve"> das Dokument </w:t>
      </w:r>
      <w:r w:rsidR="00411DE0">
        <w:t>von der To-do-Liste</w:t>
      </w:r>
      <w:r w:rsidR="00E25CB0">
        <w:t>.</w:t>
      </w:r>
    </w:p>
    <w:p w:rsidR="00A56B7D" w:rsidRDefault="0083149B" w:rsidP="00A56B7D">
      <w:pPr>
        <w:pStyle w:val="berschrift4"/>
      </w:pPr>
      <w:r>
        <w:t>3.3</w:t>
      </w:r>
      <w:r w:rsidR="00A56B7D">
        <w:t xml:space="preserve">.2  </w:t>
      </w:r>
      <w:r w:rsidR="00A56B7D" w:rsidRPr="00A56B7D">
        <w:t xml:space="preserve">Dokument ist </w:t>
      </w:r>
      <w:r w:rsidR="00A56B7D">
        <w:t xml:space="preserve">nicht </w:t>
      </w:r>
      <w:r w:rsidR="00A56B7D" w:rsidRPr="00A56B7D">
        <w:t xml:space="preserve">okay </w:t>
      </w:r>
      <w:r w:rsidR="00A56B7D">
        <w:t>– Studierenden-Bestätigung zurücknehmen</w:t>
      </w:r>
    </w:p>
    <w:p w:rsidR="00A56B7D" w:rsidRDefault="00E25CB0" w:rsidP="007675DF">
      <w:r>
        <w:t xml:space="preserve">Ist </w:t>
      </w:r>
      <w:r w:rsidR="0007756F">
        <w:t>ein</w:t>
      </w:r>
      <w:r w:rsidR="008726FA">
        <w:t xml:space="preserve"> Dokument fehlerhaft oder nicht vollständig</w:t>
      </w:r>
      <w:r>
        <w:t xml:space="preserve">, </w:t>
      </w:r>
      <w:r w:rsidR="00A56B7D">
        <w:t>gehen Sie folgendermaßen vor:</w:t>
      </w:r>
    </w:p>
    <w:p w:rsidR="0007756F" w:rsidRPr="00741847" w:rsidRDefault="0007756F" w:rsidP="00A56B7D">
      <w:pPr>
        <w:numPr>
          <w:ilvl w:val="0"/>
          <w:numId w:val="14"/>
        </w:numPr>
      </w:pPr>
      <w:r w:rsidRPr="0007756F">
        <w:t xml:space="preserve">Rufen Sie die </w:t>
      </w:r>
      <w:r w:rsidRPr="00741847">
        <w:t>Detailansicht eines Dokuments auf.</w:t>
      </w:r>
    </w:p>
    <w:p w:rsidR="00A56B7D" w:rsidRPr="00741847" w:rsidRDefault="00A56B7D" w:rsidP="00A56B7D">
      <w:pPr>
        <w:numPr>
          <w:ilvl w:val="0"/>
          <w:numId w:val="14"/>
        </w:numPr>
      </w:pPr>
      <w:r w:rsidRPr="00741847">
        <w:t>Entfernen Sie den Haken in der Checkbox „Bestätigung (Studierende/r)“.</w:t>
      </w:r>
      <w:r w:rsidR="00F83925" w:rsidRPr="00741847">
        <w:t xml:space="preserve"> </w:t>
      </w:r>
      <w:r w:rsidR="009469EB">
        <w:br/>
        <w:t>Das zeigt einerseits dem Studierenden, dass das Dokument nicht in Ordnung ist, und andererseits geben Sie damit das Dokument zur Bearbeitung durch den Studierenden frei.</w:t>
      </w:r>
      <w:r w:rsidR="00B34FA8">
        <w:t xml:space="preserve"> </w:t>
      </w:r>
    </w:p>
    <w:p w:rsidR="00A56B7D" w:rsidRDefault="00A56B7D" w:rsidP="00A56B7D">
      <w:pPr>
        <w:numPr>
          <w:ilvl w:val="0"/>
          <w:numId w:val="14"/>
        </w:numPr>
      </w:pPr>
      <w:r>
        <w:t>Beantworten Sie die Sicherheitsabfrage mit „OK“.</w:t>
      </w:r>
    </w:p>
    <w:p w:rsidR="00A56B7D" w:rsidRDefault="00A56B7D" w:rsidP="00A56B7D">
      <w:pPr>
        <w:numPr>
          <w:ilvl w:val="0"/>
          <w:numId w:val="14"/>
        </w:numPr>
      </w:pPr>
      <w:r w:rsidRPr="00A56B7D">
        <w:t>Speichern</w:t>
      </w:r>
      <w:r w:rsidR="00C84908">
        <w:t xml:space="preserve"> </w:t>
      </w:r>
      <w:r w:rsidRPr="00A56B7D">
        <w:t>S</w:t>
      </w:r>
      <w:r w:rsidR="00C84908">
        <w:t>i</w:t>
      </w:r>
      <w:r w:rsidRPr="00A56B7D">
        <w:t>e.</w:t>
      </w:r>
      <w:r>
        <w:br/>
      </w:r>
      <w:r w:rsidR="00506DB4">
        <w:t xml:space="preserve">Das Dokument scheint in der To-do-Liste nicht mehr auf. </w:t>
      </w:r>
    </w:p>
    <w:p w:rsidR="006F0EB9" w:rsidRDefault="00A56B7D" w:rsidP="007675DF">
      <w:pPr>
        <w:numPr>
          <w:ilvl w:val="0"/>
          <w:numId w:val="14"/>
        </w:numPr>
      </w:pPr>
      <w:r>
        <w:t>I</w:t>
      </w:r>
      <w:r w:rsidR="00E25CB0">
        <w:t>nformieren</w:t>
      </w:r>
      <w:r>
        <w:t xml:space="preserve"> Sie den/die Studierende/n</w:t>
      </w:r>
      <w:r w:rsidR="00E25CB0">
        <w:t xml:space="preserve">, dass eine Aktualisierung des Dokuments notwendig ist. </w:t>
      </w:r>
    </w:p>
    <w:p w:rsidR="00741847" w:rsidRDefault="00741847" w:rsidP="00985110">
      <w:pPr>
        <w:pStyle w:val="berschrift3"/>
      </w:pPr>
      <w:bookmarkStart w:id="23" w:name="_Toc346719241"/>
      <w:r>
        <w:t>3.</w:t>
      </w:r>
      <w:r w:rsidR="00850C81">
        <w:t>4</w:t>
      </w:r>
      <w:r>
        <w:t xml:space="preserve">  Anwendungsfall </w:t>
      </w:r>
      <w:r w:rsidR="00242CEC">
        <w:t>für das Löschen von Dokumenten</w:t>
      </w:r>
      <w:bookmarkEnd w:id="23"/>
    </w:p>
    <w:p w:rsidR="00242CEC" w:rsidRDefault="00242CEC" w:rsidP="00741847">
      <w:r w:rsidRPr="006A3F7E">
        <w:rPr>
          <w:rStyle w:val="unterstrichen"/>
        </w:rPr>
        <w:t>Situation:</w:t>
      </w:r>
      <w:r>
        <w:t xml:space="preserve"> Ein/e </w:t>
      </w:r>
      <w:r w:rsidR="00741847" w:rsidRPr="00242CEC">
        <w:t>Studierende</w:t>
      </w:r>
      <w:r w:rsidRPr="00242CEC">
        <w:t>/r</w:t>
      </w:r>
      <w:r w:rsidR="00741847" w:rsidRPr="00242CEC">
        <w:t xml:space="preserve"> hat </w:t>
      </w:r>
      <w:r w:rsidRPr="00242CEC">
        <w:t>ein Dokument mit dem f</w:t>
      </w:r>
      <w:r w:rsidR="00741847" w:rsidRPr="00242CEC">
        <w:t>alschen Typ hochgeladen</w:t>
      </w:r>
      <w:r>
        <w:t xml:space="preserve">. Das Dokument selbst ist vollständig und korrekt. </w:t>
      </w:r>
    </w:p>
    <w:p w:rsidR="00741847" w:rsidRDefault="00242CEC" w:rsidP="00741847">
      <w:r w:rsidRPr="006A3F7E">
        <w:rPr>
          <w:rStyle w:val="unterstrichen"/>
        </w:rPr>
        <w:t>Lösung:</w:t>
      </w:r>
      <w:r>
        <w:t xml:space="preserve"> Sachbearbeiter/in speichert das Dokument im Dateisystem, löscht den Dokumenteintrag und lädt das Dokument neu hoch, mit dem korrekten Dokumenttyp. Dann informiert sie/er die/den S</w:t>
      </w:r>
      <w:r w:rsidR="006A0297">
        <w:t>tudierenden über die Korrektur.</w:t>
      </w:r>
    </w:p>
    <w:p w:rsidR="006A0297" w:rsidRDefault="006A0297" w:rsidP="00741847"/>
    <w:p w:rsidR="006A0297" w:rsidRDefault="006A0297" w:rsidP="00741847"/>
    <w:p w:rsidR="006A0297" w:rsidRDefault="006A0297" w:rsidP="00741847"/>
    <w:p w:rsidR="006A0297" w:rsidRDefault="006A0297" w:rsidP="00741847"/>
    <w:p w:rsidR="006A0297" w:rsidRDefault="006A0297" w:rsidP="00741847"/>
    <w:p w:rsidR="006A0297" w:rsidRDefault="006A0297" w:rsidP="00741847"/>
    <w:p w:rsidR="006A0297" w:rsidRDefault="006A0297" w:rsidP="00741847"/>
    <w:p w:rsidR="006A0297" w:rsidRDefault="006A0297" w:rsidP="00741847"/>
    <w:p w:rsidR="006A0297" w:rsidRDefault="006A0297" w:rsidP="00741847"/>
    <w:p w:rsidR="006A0297" w:rsidRDefault="006A0297" w:rsidP="00741847"/>
    <w:p w:rsidR="006A0297" w:rsidRDefault="006A0297" w:rsidP="00741847"/>
    <w:p w:rsidR="006A0297" w:rsidRDefault="006A0297" w:rsidP="00741847"/>
    <w:p w:rsidR="006A0297" w:rsidRPr="00741847" w:rsidRDefault="006A0297" w:rsidP="00741847"/>
    <w:p w:rsidR="00CD175D" w:rsidRDefault="002E0D2F" w:rsidP="002E0D2F">
      <w:pPr>
        <w:pStyle w:val="berschrift2"/>
      </w:pPr>
      <w:bookmarkStart w:id="24" w:name="_Ref328576862"/>
      <w:bookmarkStart w:id="25" w:name="_Toc346719242"/>
      <w:r w:rsidRPr="002E0D2F">
        <w:lastRenderedPageBreak/>
        <w:t xml:space="preserve">4.  </w:t>
      </w:r>
      <w:bookmarkStart w:id="26" w:name="Studierendensicht"/>
      <w:r w:rsidR="00CD175D" w:rsidRPr="002E0D2F">
        <w:t>Studierendensicht</w:t>
      </w:r>
      <w:r w:rsidR="008F64D1">
        <w:t xml:space="preserve"> – Dokumenten-Upload durch Studierende</w:t>
      </w:r>
      <w:bookmarkEnd w:id="26"/>
      <w:bookmarkEnd w:id="24"/>
      <w:bookmarkEnd w:id="25"/>
    </w:p>
    <w:p w:rsidR="008C67DC" w:rsidRDefault="00E25CB0" w:rsidP="007675DF">
      <w:r>
        <w:t xml:space="preserve">Für Studierende ist der Studierendenakt über </w:t>
      </w:r>
      <w:r w:rsidR="00A43808">
        <w:t>die</w:t>
      </w:r>
      <w:r>
        <w:t xml:space="preserve"> Visitenkarte aufrufbar</w:t>
      </w:r>
      <w:r w:rsidR="000D4180">
        <w:t>, wenn die Applikation für Studierende freigeschaltet wurde (siehe S</w:t>
      </w:r>
      <w:r w:rsidR="005E48A3">
        <w:t>eite</w:t>
      </w:r>
      <w:r w:rsidR="000D4180">
        <w:t> </w:t>
      </w:r>
      <w:r w:rsidR="000D4180">
        <w:fldChar w:fldCharType="begin"/>
      </w:r>
      <w:r w:rsidR="000D4180">
        <w:instrText xml:space="preserve"> PAGEREF _Ref328403900 \h </w:instrText>
      </w:r>
      <w:r w:rsidR="000D4180">
        <w:fldChar w:fldCharType="separate"/>
      </w:r>
      <w:r w:rsidR="00F64CAD">
        <w:rPr>
          <w:noProof/>
        </w:rPr>
        <w:t>22</w:t>
      </w:r>
      <w:r w:rsidR="000D4180">
        <w:fldChar w:fldCharType="end"/>
      </w:r>
      <w:r w:rsidR="000D4180">
        <w:t>).</w:t>
      </w:r>
    </w:p>
    <w:p w:rsidR="007D5265" w:rsidRDefault="00850C81" w:rsidP="007D5265">
      <w:pPr>
        <w:pStyle w:val="berschrift3"/>
      </w:pPr>
      <w:bookmarkStart w:id="27" w:name="_Toc346719243"/>
      <w:r>
        <w:t>4</w:t>
      </w:r>
      <w:r w:rsidR="007C6BBE">
        <w:t>.1  Dokumente u</w:t>
      </w:r>
      <w:r w:rsidR="007D5265">
        <w:t>ploaden</w:t>
      </w:r>
      <w:bookmarkEnd w:id="27"/>
    </w:p>
    <w:p w:rsidR="00A27336" w:rsidRDefault="00A43808" w:rsidP="00A43808">
      <w:r>
        <w:t>Studierende können Dokumente bestimmter Dokumenttypen (</w:t>
      </w:r>
      <w:r w:rsidRPr="00A43808">
        <w:t>siehe Seite</w:t>
      </w:r>
      <w:r>
        <w:t> </w:t>
      </w:r>
      <w:r>
        <w:rPr>
          <w:highlight w:val="cyan"/>
        </w:rPr>
        <w:fldChar w:fldCharType="begin"/>
      </w:r>
      <w:r>
        <w:instrText xml:space="preserve"> PAGEREF Stud_selbst_hochladen \h </w:instrText>
      </w:r>
      <w:r>
        <w:rPr>
          <w:highlight w:val="cyan"/>
        </w:rPr>
      </w:r>
      <w:r>
        <w:rPr>
          <w:highlight w:val="cyan"/>
        </w:rPr>
        <w:fldChar w:fldCharType="separate"/>
      </w:r>
      <w:r w:rsidR="00F64CAD">
        <w:rPr>
          <w:noProof/>
        </w:rPr>
        <w:t>12</w:t>
      </w:r>
      <w:r>
        <w:rPr>
          <w:highlight w:val="cyan"/>
        </w:rPr>
        <w:fldChar w:fldCharType="end"/>
      </w:r>
      <w:r>
        <w:t>) selbst in den Studierendenakt hochladen und ihre Vollständigkeit und Richtigkeit bestätigen. Sobald ein Dokument vom/von der Studierenden bestätigt ist, kann er/sie es nicht mehr verändern. Es scheint in der To-do-Liste für Sachbearbeiter/innen auf.</w:t>
      </w:r>
    </w:p>
    <w:p w:rsidR="00A27336" w:rsidRDefault="00A27336" w:rsidP="00A27336">
      <w:pPr>
        <w:numPr>
          <w:ilvl w:val="0"/>
          <w:numId w:val="15"/>
        </w:numPr>
      </w:pPr>
      <w:r>
        <w:t>Der/die Studierende wählt zuerst den Dokumenttyp aus einer Liste</w:t>
      </w:r>
      <w:r w:rsidR="001E472E">
        <w:t>.</w:t>
      </w:r>
      <w:r w:rsidR="00506DB4">
        <w:br/>
        <w:t xml:space="preserve">Solange das Dokument noch nicht gespeichert wurde, kann der Dokumenttyp noch geändert werden. </w:t>
      </w:r>
    </w:p>
    <w:p w:rsidR="00A27336" w:rsidRDefault="00F64CAD" w:rsidP="006A0297">
      <w:pPr>
        <w:ind w:firstLine="708"/>
        <w:rPr>
          <w:noProof/>
          <w:lang w:val="de-AT" w:eastAsia="de-AT"/>
        </w:rPr>
      </w:pPr>
      <w:r>
        <w:rPr>
          <w:noProof/>
          <w:lang w:val="de-AT" w:eastAsia="de-AT"/>
        </w:rPr>
        <w:pict>
          <v:shape id="Grafik 1" o:spid="_x0000_i1054" type="#_x0000_t75" style="width:414.75pt;height:114pt;visibility:visible;mso-wrap-style:square">
            <v:imagedata r:id="rId41" o:title=""/>
          </v:shape>
        </w:pict>
      </w:r>
    </w:p>
    <w:p w:rsidR="005C61CB" w:rsidRPr="00506DB4" w:rsidRDefault="00A27336" w:rsidP="006A0297">
      <w:pPr>
        <w:pStyle w:val="Bildunterschrift"/>
        <w:tabs>
          <w:tab w:val="right" w:pos="8931"/>
        </w:tabs>
      </w:pPr>
      <w:r w:rsidRPr="00A27336">
        <w:tab/>
        <w:t xml:space="preserve">Abb. </w:t>
      </w:r>
      <w:r w:rsidRPr="00A27336">
        <w:fldChar w:fldCharType="begin"/>
      </w:r>
      <w:r w:rsidRPr="00A27336">
        <w:instrText xml:space="preserve"> SEQ Abb. \* ARABIC </w:instrText>
      </w:r>
      <w:r w:rsidRPr="00A27336">
        <w:fldChar w:fldCharType="separate"/>
      </w:r>
      <w:r w:rsidR="00F64CAD">
        <w:rPr>
          <w:noProof/>
        </w:rPr>
        <w:t>13</w:t>
      </w:r>
      <w:r w:rsidRPr="00A27336">
        <w:fldChar w:fldCharType="end"/>
      </w:r>
    </w:p>
    <w:p w:rsidR="00202CD9" w:rsidRDefault="00506DB4" w:rsidP="00506DB4">
      <w:pPr>
        <w:pStyle w:val="Anmerkung"/>
      </w:pPr>
      <w:r w:rsidRPr="00506DB4">
        <w:t>Hinweis: Die folgende Abbildung zeigt den Auslieferungszustand der Textkürzel</w:t>
      </w:r>
      <w:r w:rsidR="00FF26AF">
        <w:t xml:space="preserve"> für die allgemeinen </w:t>
      </w:r>
      <w:r w:rsidR="00FF26AF" w:rsidRPr="00FF26AF">
        <w:t>Hinweise</w:t>
      </w:r>
      <w:r w:rsidRPr="00FF26AF">
        <w:t>. Zum</w:t>
      </w:r>
      <w:r>
        <w:t xml:space="preserve"> Anpassen der Texte für die allgemeinen Hinweise siehe </w:t>
      </w:r>
      <w:r w:rsidR="005E48A3">
        <w:t>Seite</w:t>
      </w:r>
      <w:r w:rsidR="005C7A15">
        <w:t> </w:t>
      </w:r>
      <w:r w:rsidR="005C7A15">
        <w:rPr>
          <w:highlight w:val="cyan"/>
        </w:rPr>
        <w:fldChar w:fldCharType="begin"/>
      </w:r>
      <w:r w:rsidR="005C7A15">
        <w:instrText xml:space="preserve"> PAGEREF _Ref328567768 \h </w:instrText>
      </w:r>
      <w:r w:rsidR="005C7A15">
        <w:rPr>
          <w:highlight w:val="cyan"/>
        </w:rPr>
      </w:r>
      <w:r w:rsidR="005C7A15">
        <w:rPr>
          <w:highlight w:val="cyan"/>
        </w:rPr>
        <w:fldChar w:fldCharType="separate"/>
      </w:r>
      <w:r w:rsidR="00F64CAD">
        <w:rPr>
          <w:noProof/>
        </w:rPr>
        <w:t>23</w:t>
      </w:r>
      <w:r w:rsidR="005C7A15">
        <w:rPr>
          <w:highlight w:val="cyan"/>
        </w:rPr>
        <w:fldChar w:fldCharType="end"/>
      </w:r>
      <w:r w:rsidR="005C7A15">
        <w:t>.</w:t>
      </w:r>
      <w:r>
        <w:t xml:space="preserve"> </w:t>
      </w:r>
    </w:p>
    <w:p w:rsidR="00817C9C" w:rsidRPr="0011343A" w:rsidRDefault="00817C9C" w:rsidP="00506DB4">
      <w:pPr>
        <w:pStyle w:val="Anmerkung"/>
        <w:rPr>
          <w:highlight w:val="yellow"/>
        </w:rPr>
      </w:pPr>
      <w:r>
        <w:t>Auch die</w:t>
      </w:r>
      <w:r w:rsidR="0076448C">
        <w:t xml:space="preserve"> über den Parameter</w:t>
      </w:r>
      <w:r w:rsidR="0076448C" w:rsidRPr="0076448C">
        <w:t xml:space="preserve"> </w:t>
      </w:r>
      <w:r w:rsidR="0076448C">
        <w:t xml:space="preserve">STUD_UPLOAD_MAX_FILESIZE </w:t>
      </w:r>
      <w:r>
        <w:t>konfigurierte maximale D</w:t>
      </w:r>
      <w:r w:rsidR="0076448C">
        <w:t>ateigröße wird angegeben.</w:t>
      </w:r>
    </w:p>
    <w:p w:rsidR="00A27336" w:rsidRDefault="00F64CAD" w:rsidP="00607924">
      <w:pPr>
        <w:jc w:val="right"/>
        <w:rPr>
          <w:noProof/>
          <w:lang w:val="de-AT" w:eastAsia="de-AT"/>
        </w:rPr>
      </w:pPr>
      <w:r>
        <w:rPr>
          <w:noProof/>
          <w:lang w:val="de-AT" w:eastAsia="de-AT"/>
        </w:rPr>
        <w:pict>
          <v:shape id="_x0000_i1055" type="#_x0000_t75" style="width:424.5pt;height:172.5pt;visibility:visible;mso-wrap-style:square">
            <v:imagedata r:id="rId42" o:title=""/>
          </v:shape>
        </w:pict>
      </w:r>
    </w:p>
    <w:p w:rsidR="00BB47FC" w:rsidRDefault="00A27336" w:rsidP="00607924">
      <w:pPr>
        <w:pStyle w:val="Bildunterschrift"/>
        <w:tabs>
          <w:tab w:val="right" w:pos="9072"/>
        </w:tabs>
      </w:pPr>
      <w:r w:rsidRPr="00A27336">
        <w:tab/>
        <w:t xml:space="preserve">Abb. </w:t>
      </w:r>
      <w:r w:rsidRPr="00A27336">
        <w:fldChar w:fldCharType="begin"/>
      </w:r>
      <w:r w:rsidRPr="00A27336">
        <w:instrText xml:space="preserve"> SEQ Abb. \* ARABIC </w:instrText>
      </w:r>
      <w:r w:rsidRPr="00A27336">
        <w:fldChar w:fldCharType="separate"/>
      </w:r>
      <w:r w:rsidR="00F64CAD">
        <w:rPr>
          <w:noProof/>
        </w:rPr>
        <w:t>14</w:t>
      </w:r>
      <w:r w:rsidRPr="00A27336">
        <w:fldChar w:fldCharType="end"/>
      </w:r>
    </w:p>
    <w:p w:rsidR="00A27336" w:rsidRDefault="00A27336" w:rsidP="00A27336">
      <w:pPr>
        <w:numPr>
          <w:ilvl w:val="0"/>
          <w:numId w:val="15"/>
        </w:numPr>
      </w:pPr>
      <w:r>
        <w:t>Er/sie lädt das Dokument hoch und gibt weitere Daten ein.</w:t>
      </w:r>
    </w:p>
    <w:p w:rsidR="0011343A" w:rsidRDefault="00B47FFE" w:rsidP="00137D1F">
      <w:pPr>
        <w:pStyle w:val="Standardeinzug"/>
      </w:pPr>
      <w:r>
        <w:t xml:space="preserve">Beim Upload wird </w:t>
      </w:r>
      <w:r w:rsidR="0011343A">
        <w:t>Folgendes geprüft:</w:t>
      </w:r>
      <w:r>
        <w:t xml:space="preserve"> </w:t>
      </w:r>
    </w:p>
    <w:p w:rsidR="00B47FFE" w:rsidRDefault="009469EB" w:rsidP="0011343A">
      <w:pPr>
        <w:pStyle w:val="Aufzklein"/>
      </w:pPr>
      <w:r>
        <w:t xml:space="preserve">Wenn zutreffend: </w:t>
      </w:r>
      <w:r w:rsidR="0011343A">
        <w:t>O</w:t>
      </w:r>
      <w:r w:rsidR="00B47FFE">
        <w:t xml:space="preserve">b Semester und Studium gemäß </w:t>
      </w:r>
      <w:r w:rsidR="00884FFD">
        <w:t xml:space="preserve">den </w:t>
      </w:r>
      <w:r w:rsidR="00884FFD" w:rsidRPr="00884FFD">
        <w:t xml:space="preserve">Voraussetzungen </w:t>
      </w:r>
      <w:r w:rsidR="00884FFD">
        <w:t xml:space="preserve">für </w:t>
      </w:r>
      <w:r w:rsidR="00B47FFE">
        <w:t>den Dok</w:t>
      </w:r>
      <w:r w:rsidR="00884FFD">
        <w:t>umenttyp gewählt wurden.</w:t>
      </w:r>
    </w:p>
    <w:p w:rsidR="00B47FFE" w:rsidRDefault="0011343A" w:rsidP="0011343A">
      <w:pPr>
        <w:pStyle w:val="Aufzklein"/>
      </w:pPr>
      <w:r>
        <w:t xml:space="preserve">Ob die </w:t>
      </w:r>
      <w:r w:rsidR="00B47FFE">
        <w:t xml:space="preserve">Beschränkung für </w:t>
      </w:r>
      <w:r>
        <w:t xml:space="preserve">die </w:t>
      </w:r>
      <w:r w:rsidR="00B47FFE">
        <w:t xml:space="preserve">Dateigröße </w:t>
      </w:r>
      <w:r>
        <w:t xml:space="preserve">eingehalten wurde </w:t>
      </w:r>
      <w:r w:rsidR="00B47FFE" w:rsidRPr="00137D1F">
        <w:t>– siehe Parameter</w:t>
      </w:r>
      <w:r w:rsidR="00B47FFE">
        <w:t xml:space="preserve"> Seite </w:t>
      </w:r>
      <w:r w:rsidR="00B47FFE">
        <w:fldChar w:fldCharType="begin"/>
      </w:r>
      <w:r w:rsidR="00B47FFE">
        <w:instrText xml:space="preserve"> PAGEREF STUD_UPLOAD_MAX_FILESIZE \h </w:instrText>
      </w:r>
      <w:r w:rsidR="00B47FFE">
        <w:fldChar w:fldCharType="separate"/>
      </w:r>
      <w:r w:rsidR="00F64CAD">
        <w:rPr>
          <w:noProof/>
        </w:rPr>
        <w:t>25</w:t>
      </w:r>
      <w:r w:rsidR="00B47FFE">
        <w:fldChar w:fldCharType="end"/>
      </w:r>
      <w:r w:rsidR="00B47FFE">
        <w:t>.</w:t>
      </w:r>
    </w:p>
    <w:p w:rsidR="00B47FFE" w:rsidRDefault="00B47FFE" w:rsidP="00137D1F">
      <w:pPr>
        <w:pStyle w:val="Standardeinzug"/>
      </w:pPr>
      <w:r>
        <w:lastRenderedPageBreak/>
        <w:t xml:space="preserve">Semester und Studium sind je nach Dokumenttyp entsprechend </w:t>
      </w:r>
      <w:r w:rsidR="00607924">
        <w:t>eingetragen</w:t>
      </w:r>
      <w:r>
        <w:t xml:space="preserve">; in der Bearbeitungssicht werden sie nur dann angeboten, wenn es laut Dokumenttyp erforderlich ist. </w:t>
      </w:r>
    </w:p>
    <w:p w:rsidR="00A27336" w:rsidRDefault="00F64CAD" w:rsidP="006A0297">
      <w:pPr>
        <w:ind w:firstLine="708"/>
        <w:rPr>
          <w:noProof/>
          <w:lang w:val="de-AT" w:eastAsia="de-AT"/>
        </w:rPr>
      </w:pPr>
      <w:r>
        <w:rPr>
          <w:noProof/>
          <w:lang w:val="de-AT" w:eastAsia="de-AT"/>
        </w:rPr>
        <w:pict>
          <v:shape id="_x0000_i1056" type="#_x0000_t75" style="width:372.75pt;height:179.25pt;visibility:visible;mso-wrap-style:square" o:allowoverlap="f">
            <v:imagedata r:id="rId43" o:title=""/>
          </v:shape>
        </w:pict>
      </w:r>
    </w:p>
    <w:p w:rsidR="00A27336" w:rsidRDefault="00A27336" w:rsidP="006A0297">
      <w:pPr>
        <w:pStyle w:val="Bildunterschrift"/>
        <w:tabs>
          <w:tab w:val="right" w:pos="7797"/>
        </w:tabs>
        <w:ind w:right="991"/>
        <w:jc w:val="right"/>
      </w:pPr>
      <w:r w:rsidRPr="00A27336">
        <w:tab/>
        <w:t xml:space="preserve">Abb. </w:t>
      </w:r>
      <w:r w:rsidRPr="00A27336">
        <w:fldChar w:fldCharType="begin"/>
      </w:r>
      <w:r w:rsidRPr="00A27336">
        <w:instrText xml:space="preserve"> SEQ Abb. \* ARABIC </w:instrText>
      </w:r>
      <w:r w:rsidRPr="00A27336">
        <w:fldChar w:fldCharType="separate"/>
      </w:r>
      <w:r w:rsidR="00F64CAD">
        <w:rPr>
          <w:noProof/>
        </w:rPr>
        <w:t>15</w:t>
      </w:r>
      <w:r w:rsidRPr="00A27336">
        <w:fldChar w:fldCharType="end"/>
      </w:r>
    </w:p>
    <w:p w:rsidR="0005148E" w:rsidRDefault="00A27336" w:rsidP="007675DF">
      <w:pPr>
        <w:numPr>
          <w:ilvl w:val="0"/>
          <w:numId w:val="15"/>
        </w:numPr>
      </w:pPr>
      <w:r>
        <w:t>Im nächsten Schritt besteht die Möglichkeit, das Dokument zu bearbeiten</w:t>
      </w:r>
      <w:r w:rsidR="00137D1F">
        <w:t xml:space="preserve"> (</w:t>
      </w:r>
      <w:r w:rsidR="0021371D">
        <w:t>die</w:t>
      </w:r>
      <w:r w:rsidR="00137D1F">
        <w:t xml:space="preserve"> Datei </w:t>
      </w:r>
      <w:r w:rsidR="0021371D">
        <w:t xml:space="preserve">zu </w:t>
      </w:r>
      <w:r w:rsidR="00137D1F">
        <w:t>ersetzen)</w:t>
      </w:r>
      <w:r>
        <w:t>, zu bestätigen oder zu löschen.</w:t>
      </w:r>
    </w:p>
    <w:p w:rsidR="007D5265" w:rsidRDefault="00850C81" w:rsidP="007D5265">
      <w:pPr>
        <w:pStyle w:val="berschrift3"/>
      </w:pPr>
      <w:bookmarkStart w:id="28" w:name="_Toc346719244"/>
      <w:r>
        <w:t>4</w:t>
      </w:r>
      <w:r w:rsidR="007C6BBE" w:rsidRPr="007961DC">
        <w:t>.</w:t>
      </w:r>
      <w:r>
        <w:t>2</w:t>
      </w:r>
      <w:r w:rsidR="007C6BBE" w:rsidRPr="007961DC">
        <w:t xml:space="preserve">  </w:t>
      </w:r>
      <w:r w:rsidR="007D5265">
        <w:t>Dokumente einsehen</w:t>
      </w:r>
      <w:bookmarkEnd w:id="28"/>
    </w:p>
    <w:p w:rsidR="0005148E" w:rsidRDefault="009469EB" w:rsidP="007675DF">
      <w:r>
        <w:t>D</w:t>
      </w:r>
      <w:r w:rsidR="0056628B">
        <w:t xml:space="preserve">er/die Studierende </w:t>
      </w:r>
      <w:r>
        <w:t xml:space="preserve">kann </w:t>
      </w:r>
      <w:r w:rsidR="0056628B">
        <w:t>alle</w:t>
      </w:r>
      <w:r w:rsidR="00E25CB0">
        <w:t xml:space="preserve"> selbst hochgeladenen Dokumente </w:t>
      </w:r>
      <w:r>
        <w:t xml:space="preserve">jener Dokumenttypen </w:t>
      </w:r>
      <w:r w:rsidR="00E25CB0">
        <w:t>einsehen</w:t>
      </w:r>
      <w:r>
        <w:t>, für die die Einsicht durch Studierende eingestellt wurde (siehe Seite </w:t>
      </w:r>
      <w:r>
        <w:rPr>
          <w:highlight w:val="cyan"/>
        </w:rPr>
        <w:fldChar w:fldCharType="begin"/>
      </w:r>
      <w:r>
        <w:instrText xml:space="preserve"> PAGEREF Stud_darf_einsehen_Option \h </w:instrText>
      </w:r>
      <w:r>
        <w:rPr>
          <w:highlight w:val="cyan"/>
        </w:rPr>
      </w:r>
      <w:r>
        <w:rPr>
          <w:highlight w:val="cyan"/>
        </w:rPr>
        <w:fldChar w:fldCharType="separate"/>
      </w:r>
      <w:r w:rsidR="00F64CAD">
        <w:rPr>
          <w:noProof/>
        </w:rPr>
        <w:t>13</w:t>
      </w:r>
      <w:r>
        <w:rPr>
          <w:highlight w:val="cyan"/>
        </w:rPr>
        <w:fldChar w:fldCharType="end"/>
      </w:r>
      <w:r>
        <w:t>)</w:t>
      </w:r>
      <w:r w:rsidR="00E25CB0">
        <w:t xml:space="preserve">. </w:t>
      </w:r>
    </w:p>
    <w:p w:rsidR="00A371CD" w:rsidRDefault="00A371CD" w:rsidP="007675DF">
      <w:r>
        <w:t>Die Bestätigung des/r Sachbearbeiters/in wird angezeigt, kann aber nicht bearbeitet werden</w:t>
      </w:r>
      <w:r w:rsidR="00653AFA">
        <w:t>.</w:t>
      </w:r>
    </w:p>
    <w:p w:rsidR="00AF5AE3" w:rsidRPr="00AF5AE3" w:rsidRDefault="002B7A36" w:rsidP="00137D1F">
      <w:pPr>
        <w:pStyle w:val="berschrift1"/>
      </w:pPr>
      <w:bookmarkStart w:id="29" w:name="_Toc326570990"/>
      <w:bookmarkStart w:id="30" w:name="_Toc346719245"/>
      <w:r>
        <w:lastRenderedPageBreak/>
        <w:t>C</w:t>
      </w:r>
      <w:r w:rsidR="0005148E" w:rsidRPr="0005148E">
        <w:t xml:space="preserve">) </w:t>
      </w:r>
      <w:r w:rsidR="0005148E" w:rsidRPr="002E0D2F">
        <w:t>Konfiguration</w:t>
      </w:r>
      <w:bookmarkEnd w:id="29"/>
      <w:bookmarkEnd w:id="30"/>
    </w:p>
    <w:p w:rsidR="00C833BE" w:rsidRDefault="00C833BE" w:rsidP="00C833BE">
      <w:pPr>
        <w:pStyle w:val="berschrift2"/>
      </w:pPr>
      <w:bookmarkStart w:id="31" w:name="_Ref328403099"/>
      <w:bookmarkStart w:id="32" w:name="_Toc346719246"/>
      <w:bookmarkStart w:id="33" w:name="_Toc326570991"/>
      <w:r>
        <w:t xml:space="preserve">1. </w:t>
      </w:r>
      <w:r w:rsidR="005C7A15">
        <w:t xml:space="preserve"> </w:t>
      </w:r>
      <w:r w:rsidR="00AF5AE3">
        <w:t xml:space="preserve">STUDAKT: </w:t>
      </w:r>
      <w:r>
        <w:t>Applikationsname</w:t>
      </w:r>
      <w:r w:rsidR="000820CA">
        <w:t>n für UI-Texte anpassen</w:t>
      </w:r>
      <w:bookmarkEnd w:id="31"/>
      <w:bookmarkEnd w:id="32"/>
    </w:p>
    <w:p w:rsidR="00C833BE" w:rsidRDefault="00C833BE" w:rsidP="00C833BE">
      <w:r>
        <w:t>Aufgrund der unterschiedlichen Applikationsnamen („Studierendenakt“ in Österreich und „Studierendenakte“ in Deutschland) sind folgende Textkürzel</w:t>
      </w:r>
      <w:r w:rsidR="007D7B50">
        <w:t xml:space="preserve"> anpassbar</w:t>
      </w:r>
      <w:r>
        <w:t>, in denen der Applikatio</w:t>
      </w:r>
      <w:r w:rsidR="0052184C">
        <w:t>nsname enthalten ist:</w:t>
      </w:r>
    </w:p>
    <w:p w:rsidR="00C833BE" w:rsidRPr="0052184C" w:rsidRDefault="00C833BE" w:rsidP="00C833BE">
      <w:r>
        <w:t xml:space="preserve">$stdakt_studierenden_akt </w:t>
      </w:r>
      <w:r>
        <w:br/>
        <w:t xml:space="preserve">$stud_studierendenakt </w:t>
      </w:r>
      <w:r>
        <w:br/>
        <w:t xml:space="preserve">$stud_wbstudakt </w:t>
      </w:r>
      <w:r>
        <w:br/>
        <w:t xml:space="preserve">$anr_im_studierendenakt_speichern </w:t>
      </w:r>
      <w:r>
        <w:br/>
        <w:t xml:space="preserve">$page_header_studakt </w:t>
      </w:r>
      <w:r>
        <w:br/>
        <w:t xml:space="preserve">$page_header_wbbrieferstellwbfreigabe </w:t>
      </w:r>
      <w:r>
        <w:br/>
        <w:t xml:space="preserve">$pv_abmeld_zeug_warn </w:t>
      </w:r>
      <w:r>
        <w:br/>
        <w:t xml:space="preserve">$pv_brief_briefe_werden_gespeichert </w:t>
      </w:r>
      <w:r>
        <w:br/>
        <w:t xml:space="preserve">$pv_brief_hinweis_verhalten_appl_freigabe </w:t>
      </w:r>
      <w:r>
        <w:br/>
        <w:t xml:space="preserve">$pv_fe_gueltigen_enb_in_studakt_speichern </w:t>
      </w:r>
      <w:r>
        <w:br/>
        <w:t xml:space="preserve">$pv_fe_in_studakte_speichern </w:t>
      </w:r>
      <w:r>
        <w:br/>
        <w:t xml:space="preserve">$stud_wbeinstellungen_studakt_upload_in_va </w:t>
      </w:r>
    </w:p>
    <w:p w:rsidR="0005148E" w:rsidRDefault="00C833BE" w:rsidP="0005148E">
      <w:pPr>
        <w:pStyle w:val="berschrift2"/>
      </w:pPr>
      <w:bookmarkStart w:id="34" w:name="_Toc346719247"/>
      <w:r w:rsidRPr="00141AEC">
        <w:t>2</w:t>
      </w:r>
      <w:r w:rsidR="0005148E" w:rsidRPr="00141AEC">
        <w:t xml:space="preserve">. </w:t>
      </w:r>
      <w:r w:rsidR="005C7A15">
        <w:t xml:space="preserve"> </w:t>
      </w:r>
      <w:r w:rsidR="0005148E" w:rsidRPr="00141AEC">
        <w:t>Anzeigebedingungen, Freischalten</w:t>
      </w:r>
      <w:bookmarkEnd w:id="33"/>
      <w:bookmarkEnd w:id="34"/>
    </w:p>
    <w:p w:rsidR="00137D1F" w:rsidRDefault="005C7A15" w:rsidP="00137D1F">
      <w:pPr>
        <w:pStyle w:val="berschrift3"/>
      </w:pPr>
      <w:bookmarkStart w:id="35" w:name="_Toc346719248"/>
      <w:r>
        <w:t xml:space="preserve">2.1  </w:t>
      </w:r>
      <w:r w:rsidR="00137D1F">
        <w:t>STUDAKT und STUDSTAMM Für Sachbearbeiter/innen freischalten</w:t>
      </w:r>
      <w:bookmarkEnd w:id="35"/>
    </w:p>
    <w:p w:rsidR="00141AEC" w:rsidRDefault="00041B79" w:rsidP="0005148E">
      <w:r w:rsidRPr="00041B79">
        <w:t xml:space="preserve">Beide Applikationen, STUDAKT und STUDSTAMM, werden </w:t>
      </w:r>
      <w:r w:rsidR="00141AEC">
        <w:t>für Sachbearbeiter/innen</w:t>
      </w:r>
      <w:r w:rsidRPr="00041B79">
        <w:t xml:space="preserve"> auf Organisationsseiten </w:t>
      </w:r>
      <w:r w:rsidR="00141AEC">
        <w:t xml:space="preserve">unter „Studium“ </w:t>
      </w:r>
      <w:r w:rsidRPr="00041B79">
        <w:t xml:space="preserve">dann </w:t>
      </w:r>
      <w:r w:rsidR="00141AEC">
        <w:t xml:space="preserve">angezeigt, </w:t>
      </w:r>
      <w:r w:rsidRPr="00041B79">
        <w:t xml:space="preserve">wenn </w:t>
      </w:r>
      <w:r w:rsidR="00141AEC">
        <w:t xml:space="preserve">sie ein </w:t>
      </w:r>
      <w:r w:rsidRPr="00041B79">
        <w:t>Re</w:t>
      </w:r>
      <w:r w:rsidR="00141AEC">
        <w:t>cht</w:t>
      </w:r>
      <w:r w:rsidRPr="00041B79">
        <w:t xml:space="preserve"> der jeweiligen Applikation </w:t>
      </w:r>
      <w:r w:rsidR="00141AEC">
        <w:t>haben</w:t>
      </w:r>
      <w:r w:rsidRPr="00041B79">
        <w:t xml:space="preserve"> (</w:t>
      </w:r>
      <w:r w:rsidR="00141AEC">
        <w:t>Anzeige-Bedingung</w:t>
      </w:r>
      <w:r w:rsidRPr="00041B79">
        <w:t xml:space="preserve"> „Rolle“</w:t>
      </w:r>
      <w:r w:rsidR="00141AEC">
        <w:t xml:space="preserve"> für Organisationsseite</w:t>
      </w:r>
      <w:r w:rsidRPr="00041B79">
        <w:t>).</w:t>
      </w:r>
    </w:p>
    <w:p w:rsidR="00137D1F" w:rsidRDefault="005C7A15" w:rsidP="00137D1F">
      <w:pPr>
        <w:pStyle w:val="berschrift3"/>
      </w:pPr>
      <w:bookmarkStart w:id="36" w:name="_Ref328403900"/>
      <w:bookmarkStart w:id="37" w:name="_Toc346719249"/>
      <w:r>
        <w:t xml:space="preserve">2.2  </w:t>
      </w:r>
      <w:r w:rsidR="00137D1F">
        <w:t>STUDAKT für Studierende freischalten</w:t>
      </w:r>
      <w:bookmarkEnd w:id="36"/>
      <w:bookmarkEnd w:id="37"/>
    </w:p>
    <w:p w:rsidR="0005148E" w:rsidRPr="0005148E" w:rsidRDefault="00141AEC" w:rsidP="0005148E">
      <w:r>
        <w:t>Wenn die Applikation f</w:t>
      </w:r>
      <w:r w:rsidR="00BB47FC">
        <w:t xml:space="preserve">ür Studierende </w:t>
      </w:r>
      <w:r>
        <w:t>verfügbar sein soll, wählen Sie „ident. Student“ bei der Anzeige-Bedingung für die Visitenkarte</w:t>
      </w:r>
      <w:r w:rsidR="00DC4A99">
        <w:t xml:space="preserve">. </w:t>
      </w:r>
    </w:p>
    <w:p w:rsidR="0005148E" w:rsidRPr="0005148E" w:rsidRDefault="00F64CAD" w:rsidP="0005148E">
      <w:r>
        <w:rPr>
          <w:noProof/>
          <w:lang w:val="de-AT" w:eastAsia="de-AT"/>
        </w:rPr>
        <w:pict>
          <v:shape id="_x0000_i1057" type="#_x0000_t75" style="width:367.5pt;height:138pt;visibility:visible;mso-wrap-style:square">
            <v:imagedata r:id="rId44" o:title=""/>
          </v:shape>
        </w:pict>
      </w:r>
    </w:p>
    <w:p w:rsidR="0005148E" w:rsidRDefault="0005148E" w:rsidP="000820CA">
      <w:pPr>
        <w:pStyle w:val="Bildunterschrift"/>
        <w:tabs>
          <w:tab w:val="right" w:pos="6300"/>
        </w:tabs>
        <w:ind w:right="1841"/>
        <w:jc w:val="right"/>
      </w:pPr>
      <w:r w:rsidRPr="00141AEC">
        <w:t xml:space="preserve">Abb. </w:t>
      </w:r>
      <w:r w:rsidRPr="0005148E">
        <w:fldChar w:fldCharType="begin"/>
      </w:r>
      <w:r w:rsidRPr="00141AEC">
        <w:instrText xml:space="preserve"> SEQ Abb. \* ARABIC </w:instrText>
      </w:r>
      <w:r w:rsidRPr="0005148E">
        <w:fldChar w:fldCharType="separate"/>
      </w:r>
      <w:r w:rsidR="00F64CAD">
        <w:rPr>
          <w:noProof/>
        </w:rPr>
        <w:t>16</w:t>
      </w:r>
      <w:r w:rsidRPr="0005148E">
        <w:fldChar w:fldCharType="end"/>
      </w:r>
    </w:p>
    <w:p w:rsidR="00607924" w:rsidRDefault="00607924" w:rsidP="000820CA">
      <w:pPr>
        <w:pStyle w:val="Bildunterschrift"/>
        <w:tabs>
          <w:tab w:val="right" w:pos="6300"/>
        </w:tabs>
        <w:ind w:right="1841"/>
        <w:jc w:val="right"/>
      </w:pPr>
    </w:p>
    <w:p w:rsidR="00607924" w:rsidRDefault="00607924" w:rsidP="000820CA">
      <w:pPr>
        <w:pStyle w:val="Bildunterschrift"/>
        <w:tabs>
          <w:tab w:val="right" w:pos="6300"/>
        </w:tabs>
        <w:ind w:right="1841"/>
        <w:jc w:val="right"/>
      </w:pPr>
    </w:p>
    <w:p w:rsidR="00607924" w:rsidRDefault="00607924" w:rsidP="000820CA">
      <w:pPr>
        <w:pStyle w:val="Bildunterschrift"/>
        <w:tabs>
          <w:tab w:val="right" w:pos="6300"/>
        </w:tabs>
        <w:ind w:right="1841"/>
        <w:jc w:val="right"/>
      </w:pPr>
    </w:p>
    <w:p w:rsidR="00607924" w:rsidRDefault="00607924" w:rsidP="000820CA">
      <w:pPr>
        <w:pStyle w:val="Bildunterschrift"/>
        <w:tabs>
          <w:tab w:val="right" w:pos="6300"/>
        </w:tabs>
        <w:ind w:right="1841"/>
        <w:jc w:val="right"/>
      </w:pPr>
    </w:p>
    <w:p w:rsidR="00607924" w:rsidRDefault="00607924" w:rsidP="000820CA">
      <w:pPr>
        <w:pStyle w:val="Bildunterschrift"/>
        <w:tabs>
          <w:tab w:val="right" w:pos="6300"/>
        </w:tabs>
        <w:ind w:right="1841"/>
        <w:jc w:val="right"/>
      </w:pPr>
    </w:p>
    <w:p w:rsidR="00607924" w:rsidRDefault="00607924" w:rsidP="000820CA">
      <w:pPr>
        <w:pStyle w:val="Bildunterschrift"/>
        <w:tabs>
          <w:tab w:val="right" w:pos="6300"/>
        </w:tabs>
        <w:ind w:right="1841"/>
        <w:jc w:val="right"/>
      </w:pPr>
    </w:p>
    <w:p w:rsidR="00607924" w:rsidRDefault="00607924" w:rsidP="000820CA">
      <w:pPr>
        <w:pStyle w:val="Bildunterschrift"/>
        <w:tabs>
          <w:tab w:val="right" w:pos="6300"/>
        </w:tabs>
        <w:ind w:right="1841"/>
        <w:jc w:val="right"/>
      </w:pPr>
    </w:p>
    <w:p w:rsidR="00607924" w:rsidRPr="00141AEC" w:rsidRDefault="00607924" w:rsidP="000820CA">
      <w:pPr>
        <w:pStyle w:val="Bildunterschrift"/>
        <w:tabs>
          <w:tab w:val="right" w:pos="6300"/>
        </w:tabs>
        <w:ind w:right="1841"/>
        <w:jc w:val="right"/>
      </w:pPr>
    </w:p>
    <w:p w:rsidR="0005148E" w:rsidRDefault="005C7A15" w:rsidP="00560EA8">
      <w:pPr>
        <w:pStyle w:val="berschrift3"/>
      </w:pPr>
      <w:bookmarkStart w:id="38" w:name="_Ref328567768"/>
      <w:bookmarkStart w:id="39" w:name="_Toc346719250"/>
      <w:r>
        <w:lastRenderedPageBreak/>
        <w:t xml:space="preserve">2.3  </w:t>
      </w:r>
      <w:r w:rsidR="00267E5F">
        <w:t xml:space="preserve">STUDAKT: </w:t>
      </w:r>
      <w:r w:rsidR="00137D1F">
        <w:t>Textkürzel anpassen</w:t>
      </w:r>
      <w:bookmarkEnd w:id="38"/>
      <w:bookmarkEnd w:id="39"/>
    </w:p>
    <w:p w:rsidR="00CA42A8" w:rsidRDefault="00CA42A8" w:rsidP="00CA42A8">
      <w:pPr>
        <w:pStyle w:val="Anmerkung"/>
      </w:pPr>
      <w:r>
        <w:t xml:space="preserve">Nur notwendig wenn die Applikation für Studierende freigeschaltet und der Upload für Studierende konfiguriert wird. </w:t>
      </w:r>
    </w:p>
    <w:p w:rsidR="00137D1F" w:rsidRDefault="00137D1F" w:rsidP="00137D1F">
      <w:r w:rsidRPr="00560EA8">
        <w:t xml:space="preserve">Folgende Textkürzel für die allgemeinen Hinweise auf dem Upload-Fenster </w:t>
      </w:r>
      <w:r w:rsidR="00CA42A8">
        <w:t xml:space="preserve">für Studierende </w:t>
      </w:r>
      <w:r w:rsidRPr="00560EA8">
        <w:t xml:space="preserve">müssen vor dem Freischalten der Applikation für Studierende angepasst werden: </w:t>
      </w:r>
    </w:p>
    <w:tbl>
      <w:tblPr>
        <w:tblStyle w:val="Tabellenraster"/>
        <w:tblW w:w="0" w:type="auto"/>
        <w:tblInd w:w="108" w:type="dxa"/>
        <w:tblLook w:val="04A0" w:firstRow="1" w:lastRow="0" w:firstColumn="1" w:lastColumn="0" w:noHBand="0" w:noVBand="1"/>
      </w:tblPr>
      <w:tblGrid>
        <w:gridCol w:w="4497"/>
        <w:gridCol w:w="4606"/>
      </w:tblGrid>
      <w:tr w:rsidR="003A6E1B" w:rsidTr="003A6E1B">
        <w:tc>
          <w:tcPr>
            <w:tcW w:w="4497" w:type="dxa"/>
          </w:tcPr>
          <w:p w:rsidR="003A6E1B" w:rsidRPr="003A6E1B" w:rsidRDefault="003A6E1B" w:rsidP="00137D1F">
            <w:pPr>
              <w:rPr>
                <w:rStyle w:val="Fett"/>
              </w:rPr>
            </w:pPr>
            <w:r w:rsidRPr="003A6E1B">
              <w:rPr>
                <w:rStyle w:val="Fett"/>
              </w:rPr>
              <w:t>Textkürzel</w:t>
            </w:r>
          </w:p>
        </w:tc>
        <w:tc>
          <w:tcPr>
            <w:tcW w:w="4606" w:type="dxa"/>
          </w:tcPr>
          <w:p w:rsidR="003A6E1B" w:rsidRPr="003A6E1B" w:rsidRDefault="003A6E1B" w:rsidP="00137D1F">
            <w:pPr>
              <w:rPr>
                <w:rStyle w:val="Fett"/>
              </w:rPr>
            </w:pPr>
            <w:r w:rsidRPr="003A6E1B">
              <w:rPr>
                <w:rStyle w:val="Fett"/>
              </w:rPr>
              <w:t>Zweck</w:t>
            </w:r>
          </w:p>
        </w:tc>
      </w:tr>
      <w:tr w:rsidR="003A6E1B" w:rsidTr="003A6E1B">
        <w:tc>
          <w:tcPr>
            <w:tcW w:w="4497" w:type="dxa"/>
          </w:tcPr>
          <w:p w:rsidR="003A6E1B" w:rsidRDefault="003A6E1B" w:rsidP="00137D1F">
            <w:r w:rsidRPr="00560EA8">
              <w:t>$stud_wbstudakt_desc_allg</w:t>
            </w:r>
          </w:p>
        </w:tc>
        <w:tc>
          <w:tcPr>
            <w:tcW w:w="4606" w:type="dxa"/>
          </w:tcPr>
          <w:p w:rsidR="003A6E1B" w:rsidRDefault="003A6E1B" w:rsidP="00137D1F">
            <w:r>
              <w:t>Überschrift</w:t>
            </w:r>
          </w:p>
        </w:tc>
      </w:tr>
      <w:tr w:rsidR="003A6E1B" w:rsidTr="003A6E1B">
        <w:tc>
          <w:tcPr>
            <w:tcW w:w="4497" w:type="dxa"/>
          </w:tcPr>
          <w:p w:rsidR="003A6E1B" w:rsidRDefault="003A6E1B" w:rsidP="00137D1F">
            <w:r w:rsidRPr="00560EA8">
              <w:t>$stud_wbstudakt_desc_allg_text</w:t>
            </w:r>
          </w:p>
        </w:tc>
        <w:tc>
          <w:tcPr>
            <w:tcW w:w="4606" w:type="dxa"/>
          </w:tcPr>
          <w:p w:rsidR="003A6E1B" w:rsidRDefault="003A6E1B" w:rsidP="003A6E1B">
            <w:r>
              <w:t>Informationen für die Studierenden</w:t>
            </w:r>
          </w:p>
        </w:tc>
      </w:tr>
    </w:tbl>
    <w:p w:rsidR="00137D1F" w:rsidRDefault="009461F2" w:rsidP="0005148E">
      <w:r>
        <w:rPr>
          <w:bCs/>
        </w:rPr>
        <w:t>H</w:t>
      </w:r>
      <w:r w:rsidRPr="009461F2">
        <w:rPr>
          <w:bCs/>
        </w:rPr>
        <w:t xml:space="preserve">ier </w:t>
      </w:r>
      <w:r>
        <w:rPr>
          <w:bCs/>
        </w:rPr>
        <w:t xml:space="preserve">kann der Studierende darüber informiert werden, </w:t>
      </w:r>
      <w:r w:rsidRPr="009461F2">
        <w:rPr>
          <w:bCs/>
        </w:rPr>
        <w:t>welche Kriterien ein Dokument erfüllen muss, damit es von der Fachabteilung akzeptiert wird</w:t>
      </w:r>
      <w:r>
        <w:rPr>
          <w:bCs/>
        </w:rPr>
        <w:t xml:space="preserve"> wie z.B. Dateinamenskonvention oder</w:t>
      </w:r>
      <w:r w:rsidRPr="009461F2">
        <w:rPr>
          <w:bCs/>
        </w:rPr>
        <w:t xml:space="preserve"> </w:t>
      </w:r>
      <w:r w:rsidR="001003C8">
        <w:rPr>
          <w:bCs/>
        </w:rPr>
        <w:t xml:space="preserve">dass das </w:t>
      </w:r>
      <w:r>
        <w:rPr>
          <w:bCs/>
        </w:rPr>
        <w:t>PDF-Format</w:t>
      </w:r>
      <w:r w:rsidR="001003C8">
        <w:rPr>
          <w:bCs/>
        </w:rPr>
        <w:t xml:space="preserve"> bevorzugt wird</w:t>
      </w:r>
      <w:r>
        <w:rPr>
          <w:bCs/>
        </w:rPr>
        <w:t>.</w:t>
      </w:r>
    </w:p>
    <w:p w:rsidR="00137D1F" w:rsidRPr="0005148E" w:rsidRDefault="00137D1F" w:rsidP="0005148E"/>
    <w:p w:rsidR="0005148E" w:rsidRPr="0005148E" w:rsidRDefault="0005148E" w:rsidP="0005148E">
      <w:pPr>
        <w:sectPr w:rsidR="0005148E" w:rsidRPr="0005148E" w:rsidSect="000A25A5">
          <w:headerReference w:type="even" r:id="rId45"/>
          <w:headerReference w:type="default" r:id="rId46"/>
          <w:footerReference w:type="even" r:id="rId47"/>
          <w:footerReference w:type="default" r:id="rId48"/>
          <w:headerReference w:type="first" r:id="rId49"/>
          <w:footerReference w:type="first" r:id="rId50"/>
          <w:pgSz w:w="11906" w:h="16838" w:code="9"/>
          <w:pgMar w:top="1247" w:right="1588" w:bottom="1418" w:left="1247" w:header="737" w:footer="567" w:gutter="0"/>
          <w:cols w:space="708"/>
          <w:titlePg/>
          <w:docGrid w:linePitch="360"/>
        </w:sectPr>
      </w:pPr>
    </w:p>
    <w:p w:rsidR="0005148E" w:rsidRDefault="00C833BE" w:rsidP="0005148E">
      <w:pPr>
        <w:pStyle w:val="berschrift2"/>
      </w:pPr>
      <w:bookmarkStart w:id="40" w:name="_Toc326570992"/>
      <w:bookmarkStart w:id="41" w:name="_Toc346719251"/>
      <w:r>
        <w:lastRenderedPageBreak/>
        <w:t>3</w:t>
      </w:r>
      <w:r w:rsidR="0005148E" w:rsidRPr="0005148E">
        <w:t xml:space="preserve">. </w:t>
      </w:r>
      <w:r w:rsidR="00041B79">
        <w:t xml:space="preserve"> </w:t>
      </w:r>
      <w:r w:rsidR="0005148E" w:rsidRPr="0005148E">
        <w:t>Berechtigungen</w:t>
      </w:r>
      <w:bookmarkEnd w:id="40"/>
      <w:bookmarkEnd w:id="41"/>
    </w:p>
    <w:p w:rsidR="0005148E" w:rsidRPr="0005148E" w:rsidRDefault="00C833BE" w:rsidP="0005148E">
      <w:pPr>
        <w:pStyle w:val="berschrift3"/>
      </w:pPr>
      <w:bookmarkStart w:id="42" w:name="_Toc346719252"/>
      <w:r>
        <w:t>3</w:t>
      </w:r>
      <w:r w:rsidR="0005148E">
        <w:t xml:space="preserve">.1 </w:t>
      </w:r>
      <w:r w:rsidR="00041B79">
        <w:t xml:space="preserve"> </w:t>
      </w:r>
      <w:r w:rsidR="0005148E">
        <w:t>STUDAKT</w:t>
      </w:r>
      <w:bookmarkEnd w:id="42"/>
    </w:p>
    <w:tbl>
      <w:tblPr>
        <w:tblW w:w="4963" w:type="pct"/>
        <w:tblLook w:val="04A0" w:firstRow="1" w:lastRow="0" w:firstColumn="1" w:lastColumn="0" w:noHBand="0" w:noVBand="1"/>
      </w:tblPr>
      <w:tblGrid>
        <w:gridCol w:w="3371"/>
        <w:gridCol w:w="10912"/>
      </w:tblGrid>
      <w:tr w:rsidR="0005148E" w:rsidRPr="00607924" w:rsidTr="006A0297">
        <w:trPr>
          <w:tblHeader/>
        </w:trPr>
        <w:tc>
          <w:tcPr>
            <w:tcW w:w="1180" w:type="pct"/>
            <w:tcBorders>
              <w:top w:val="single" w:sz="4" w:space="0" w:color="000000"/>
              <w:left w:val="single" w:sz="4" w:space="0" w:color="000000"/>
              <w:bottom w:val="single" w:sz="4" w:space="0" w:color="000000"/>
              <w:right w:val="nil"/>
            </w:tcBorders>
            <w:shd w:val="clear" w:color="auto" w:fill="BFBFBF"/>
          </w:tcPr>
          <w:p w:rsidR="0005148E" w:rsidRPr="00607924" w:rsidRDefault="0005148E" w:rsidP="0005148E">
            <w:pPr>
              <w:rPr>
                <w:b/>
                <w:sz w:val="18"/>
              </w:rPr>
            </w:pPr>
            <w:r w:rsidRPr="00607924">
              <w:rPr>
                <w:b/>
                <w:sz w:val="18"/>
              </w:rPr>
              <w:t>Recht</w:t>
            </w:r>
          </w:p>
        </w:tc>
        <w:tc>
          <w:tcPr>
            <w:tcW w:w="3820" w:type="pct"/>
            <w:tcBorders>
              <w:top w:val="single" w:sz="4" w:space="0" w:color="000000"/>
              <w:left w:val="single" w:sz="4" w:space="0" w:color="000000"/>
              <w:bottom w:val="single" w:sz="4" w:space="0" w:color="000000"/>
              <w:right w:val="single" w:sz="4" w:space="0" w:color="000000"/>
            </w:tcBorders>
            <w:shd w:val="clear" w:color="auto" w:fill="BFBFBF"/>
          </w:tcPr>
          <w:p w:rsidR="0005148E" w:rsidRPr="00607924" w:rsidRDefault="0005148E" w:rsidP="0005148E">
            <w:pPr>
              <w:rPr>
                <w:b/>
                <w:sz w:val="18"/>
              </w:rPr>
            </w:pPr>
            <w:r w:rsidRPr="00607924">
              <w:rPr>
                <w:b/>
                <w:sz w:val="18"/>
              </w:rPr>
              <w:t>Beschreibung</w:t>
            </w:r>
          </w:p>
        </w:tc>
      </w:tr>
      <w:tr w:rsidR="00DB4A49" w:rsidRPr="00607924" w:rsidTr="006A0297">
        <w:trPr>
          <w:cantSplit/>
        </w:trPr>
        <w:tc>
          <w:tcPr>
            <w:tcW w:w="1180" w:type="pct"/>
            <w:tcBorders>
              <w:top w:val="single" w:sz="4" w:space="0" w:color="000000"/>
              <w:left w:val="single" w:sz="4" w:space="0" w:color="000000"/>
              <w:bottom w:val="single" w:sz="4" w:space="0" w:color="000000"/>
              <w:right w:val="nil"/>
            </w:tcBorders>
            <w:hideMark/>
          </w:tcPr>
          <w:p w:rsidR="00DB4A49" w:rsidRPr="00607924" w:rsidRDefault="00DB4A49" w:rsidP="00DB4A49">
            <w:pPr>
              <w:rPr>
                <w:sz w:val="18"/>
              </w:rPr>
            </w:pPr>
            <w:r w:rsidRPr="00607924">
              <w:rPr>
                <w:sz w:val="18"/>
              </w:rPr>
              <w:t>SA_ADMIN_</w:t>
            </w:r>
            <w:r>
              <w:rPr>
                <w:sz w:val="18"/>
              </w:rPr>
              <w:t>CONFIG</w:t>
            </w:r>
          </w:p>
        </w:tc>
        <w:tc>
          <w:tcPr>
            <w:tcW w:w="3820" w:type="pct"/>
            <w:tcBorders>
              <w:top w:val="single" w:sz="4" w:space="0" w:color="000000"/>
              <w:left w:val="single" w:sz="4" w:space="0" w:color="000000"/>
              <w:bottom w:val="single" w:sz="4" w:space="0" w:color="000000"/>
              <w:right w:val="single" w:sz="4" w:space="0" w:color="000000"/>
            </w:tcBorders>
          </w:tcPr>
          <w:p w:rsidR="00DB4A49" w:rsidRPr="00607924" w:rsidRDefault="00DB4A49" w:rsidP="00732AF2">
            <w:pPr>
              <w:rPr>
                <w:sz w:val="18"/>
              </w:rPr>
            </w:pPr>
            <w:r>
              <w:rPr>
                <w:sz w:val="18"/>
              </w:rPr>
              <w:t xml:space="preserve">Darf </w:t>
            </w:r>
            <w:r w:rsidRPr="00607924">
              <w:rPr>
                <w:sz w:val="18"/>
              </w:rPr>
              <w:t xml:space="preserve">Dokumenttypen </w:t>
            </w:r>
            <w:r>
              <w:rPr>
                <w:sz w:val="18"/>
              </w:rPr>
              <w:t xml:space="preserve">anlegen, bearbeiten </w:t>
            </w:r>
            <w:r w:rsidRPr="00607924">
              <w:rPr>
                <w:sz w:val="18"/>
              </w:rPr>
              <w:t>und verwalten</w:t>
            </w:r>
          </w:p>
        </w:tc>
      </w:tr>
      <w:tr w:rsidR="0005148E" w:rsidRPr="00607924" w:rsidTr="006A0297">
        <w:trPr>
          <w:cantSplit/>
        </w:trPr>
        <w:tc>
          <w:tcPr>
            <w:tcW w:w="1180" w:type="pct"/>
            <w:tcBorders>
              <w:top w:val="single" w:sz="4" w:space="0" w:color="000000"/>
              <w:left w:val="single" w:sz="4" w:space="0" w:color="000000"/>
              <w:bottom w:val="single" w:sz="4" w:space="0" w:color="000000"/>
              <w:right w:val="nil"/>
            </w:tcBorders>
            <w:hideMark/>
          </w:tcPr>
          <w:p w:rsidR="0005148E" w:rsidRPr="00607924" w:rsidRDefault="0005148E" w:rsidP="0005148E">
            <w:pPr>
              <w:rPr>
                <w:sz w:val="18"/>
              </w:rPr>
            </w:pPr>
            <w:r w:rsidRPr="00607924">
              <w:rPr>
                <w:sz w:val="18"/>
              </w:rPr>
              <w:t>SA_ADMIN_READ</w:t>
            </w:r>
          </w:p>
        </w:tc>
        <w:tc>
          <w:tcPr>
            <w:tcW w:w="3820" w:type="pct"/>
            <w:tcBorders>
              <w:top w:val="single" w:sz="4" w:space="0" w:color="000000"/>
              <w:left w:val="single" w:sz="4" w:space="0" w:color="000000"/>
              <w:bottom w:val="single" w:sz="4" w:space="0" w:color="000000"/>
              <w:right w:val="single" w:sz="4" w:space="0" w:color="000000"/>
            </w:tcBorders>
          </w:tcPr>
          <w:p w:rsidR="0005148E" w:rsidRPr="00607924" w:rsidRDefault="00653AFA" w:rsidP="00EA2942">
            <w:pPr>
              <w:rPr>
                <w:sz w:val="18"/>
              </w:rPr>
            </w:pPr>
            <w:r w:rsidRPr="00607924">
              <w:rPr>
                <w:sz w:val="18"/>
              </w:rPr>
              <w:t xml:space="preserve">Eingeschränktes Recht zu SA_ADMIN_WRITE. </w:t>
            </w:r>
            <w:r w:rsidR="00FB6408" w:rsidRPr="00607924">
              <w:rPr>
                <w:sz w:val="18"/>
              </w:rPr>
              <w:t xml:space="preserve">Darf </w:t>
            </w:r>
            <w:r w:rsidR="00607924">
              <w:rPr>
                <w:sz w:val="18"/>
              </w:rPr>
              <w:t xml:space="preserve">den </w:t>
            </w:r>
            <w:r w:rsidR="00FB6408" w:rsidRPr="00607924">
              <w:rPr>
                <w:sz w:val="18"/>
              </w:rPr>
              <w:t>Studierendenakt</w:t>
            </w:r>
            <w:r w:rsidR="000B1DFD" w:rsidRPr="00607924">
              <w:rPr>
                <w:sz w:val="18"/>
              </w:rPr>
              <w:t xml:space="preserve"> </w:t>
            </w:r>
            <w:r w:rsidRPr="00607924">
              <w:rPr>
                <w:sz w:val="18"/>
              </w:rPr>
              <w:t xml:space="preserve">aller Studierender </w:t>
            </w:r>
            <w:r w:rsidR="000B1DFD" w:rsidRPr="00607924">
              <w:rPr>
                <w:sz w:val="18"/>
              </w:rPr>
              <w:t xml:space="preserve">einsehen aber nicht </w:t>
            </w:r>
            <w:r w:rsidR="00EA2942" w:rsidRPr="00607924">
              <w:rPr>
                <w:sz w:val="18"/>
              </w:rPr>
              <w:t xml:space="preserve">bearbeiten und </w:t>
            </w:r>
            <w:r w:rsidR="000B1DFD" w:rsidRPr="00607924">
              <w:rPr>
                <w:sz w:val="18"/>
              </w:rPr>
              <w:t xml:space="preserve">speichern. </w:t>
            </w:r>
          </w:p>
        </w:tc>
      </w:tr>
      <w:tr w:rsidR="0005148E" w:rsidRPr="00607924" w:rsidTr="006A0297">
        <w:trPr>
          <w:cantSplit/>
        </w:trPr>
        <w:tc>
          <w:tcPr>
            <w:tcW w:w="1180" w:type="pct"/>
            <w:tcBorders>
              <w:top w:val="single" w:sz="4" w:space="0" w:color="000000"/>
              <w:left w:val="single" w:sz="4" w:space="0" w:color="000000"/>
              <w:bottom w:val="single" w:sz="4" w:space="0" w:color="000000"/>
              <w:right w:val="nil"/>
            </w:tcBorders>
          </w:tcPr>
          <w:p w:rsidR="0005148E" w:rsidRPr="00607924" w:rsidRDefault="0005148E" w:rsidP="0005148E">
            <w:pPr>
              <w:rPr>
                <w:sz w:val="18"/>
              </w:rPr>
            </w:pPr>
            <w:r w:rsidRPr="00607924">
              <w:rPr>
                <w:sz w:val="18"/>
              </w:rPr>
              <w:t>SA_ADMIN_WRITE</w:t>
            </w:r>
          </w:p>
        </w:tc>
        <w:tc>
          <w:tcPr>
            <w:tcW w:w="3820" w:type="pct"/>
            <w:tcBorders>
              <w:top w:val="single" w:sz="4" w:space="0" w:color="000000"/>
              <w:left w:val="single" w:sz="4" w:space="0" w:color="000000"/>
              <w:bottom w:val="single" w:sz="4" w:space="0" w:color="000000"/>
              <w:right w:val="single" w:sz="4" w:space="0" w:color="000000"/>
            </w:tcBorders>
          </w:tcPr>
          <w:p w:rsidR="0005148E" w:rsidRPr="00607924" w:rsidRDefault="00FB6408" w:rsidP="00DB4A49">
            <w:pPr>
              <w:rPr>
                <w:sz w:val="18"/>
              </w:rPr>
            </w:pPr>
            <w:r w:rsidRPr="00607924">
              <w:rPr>
                <w:sz w:val="18"/>
              </w:rPr>
              <w:t xml:space="preserve">Darf </w:t>
            </w:r>
            <w:r w:rsidR="00607924">
              <w:rPr>
                <w:sz w:val="18"/>
              </w:rPr>
              <w:t xml:space="preserve">den </w:t>
            </w:r>
            <w:r w:rsidRPr="00607924">
              <w:rPr>
                <w:sz w:val="18"/>
              </w:rPr>
              <w:t>Studierendenakt</w:t>
            </w:r>
            <w:r w:rsidR="000B1DFD" w:rsidRPr="00607924">
              <w:rPr>
                <w:sz w:val="18"/>
              </w:rPr>
              <w:t xml:space="preserve"> </w:t>
            </w:r>
            <w:r w:rsidR="00653AFA" w:rsidRPr="00607924">
              <w:rPr>
                <w:sz w:val="18"/>
              </w:rPr>
              <w:t xml:space="preserve">aller Studierender </w:t>
            </w:r>
            <w:r w:rsidR="000B1DFD" w:rsidRPr="00607924">
              <w:rPr>
                <w:sz w:val="18"/>
              </w:rPr>
              <w:t>einsehen</w:t>
            </w:r>
            <w:r w:rsidR="00DB4A49">
              <w:rPr>
                <w:sz w:val="18"/>
              </w:rPr>
              <w:t xml:space="preserve"> und</w:t>
            </w:r>
            <w:r w:rsidR="000B1DFD" w:rsidRPr="00607924">
              <w:rPr>
                <w:sz w:val="18"/>
              </w:rPr>
              <w:t xml:space="preserve"> </w:t>
            </w:r>
            <w:r w:rsidR="00653AFA" w:rsidRPr="00607924">
              <w:rPr>
                <w:sz w:val="18"/>
              </w:rPr>
              <w:t>bearbeiten,</w:t>
            </w:r>
            <w:r w:rsidR="000B1DFD" w:rsidRPr="00607924">
              <w:rPr>
                <w:sz w:val="18"/>
              </w:rPr>
              <w:t xml:space="preserve"> Dokumente in den Studierendenakt hochladen</w:t>
            </w:r>
            <w:r w:rsidR="00DB4A49">
              <w:rPr>
                <w:sz w:val="18"/>
              </w:rPr>
              <w:t xml:space="preserve"> und</w:t>
            </w:r>
            <w:r w:rsidR="00653AFA" w:rsidRPr="00607924">
              <w:rPr>
                <w:sz w:val="18"/>
              </w:rPr>
              <w:t xml:space="preserve"> löschen und</w:t>
            </w:r>
            <w:r w:rsidR="00241190" w:rsidRPr="00607924">
              <w:rPr>
                <w:sz w:val="18"/>
              </w:rPr>
              <w:t xml:space="preserve"> hat </w:t>
            </w:r>
            <w:r w:rsidR="00EE30CD" w:rsidRPr="00607924">
              <w:rPr>
                <w:sz w:val="18"/>
              </w:rPr>
              <w:t xml:space="preserve">Einsicht in </w:t>
            </w:r>
            <w:r w:rsidR="00241190" w:rsidRPr="00607924">
              <w:rPr>
                <w:sz w:val="18"/>
              </w:rPr>
              <w:t>die To-do-Liste</w:t>
            </w:r>
            <w:r w:rsidR="00653AFA" w:rsidRPr="00607924">
              <w:rPr>
                <w:sz w:val="18"/>
              </w:rPr>
              <w:t>. D</w:t>
            </w:r>
            <w:r w:rsidR="0056628B" w:rsidRPr="00607924">
              <w:rPr>
                <w:sz w:val="18"/>
              </w:rPr>
              <w:t>arf b</w:t>
            </w:r>
            <w:r w:rsidR="002333CA" w:rsidRPr="00607924">
              <w:rPr>
                <w:sz w:val="18"/>
              </w:rPr>
              <w:t>estätigen und Studierendenbestätigung zurücknehmen</w:t>
            </w:r>
            <w:r w:rsidR="0056628B" w:rsidRPr="00607924">
              <w:rPr>
                <w:sz w:val="18"/>
              </w:rPr>
              <w:t>.</w:t>
            </w:r>
          </w:p>
        </w:tc>
      </w:tr>
      <w:tr w:rsidR="0005148E" w:rsidRPr="00607924" w:rsidTr="006A0297">
        <w:trPr>
          <w:cantSplit/>
        </w:trPr>
        <w:tc>
          <w:tcPr>
            <w:tcW w:w="1180" w:type="pct"/>
            <w:tcBorders>
              <w:top w:val="single" w:sz="4" w:space="0" w:color="000000"/>
              <w:left w:val="single" w:sz="4" w:space="0" w:color="000000"/>
              <w:bottom w:val="single" w:sz="4" w:space="0" w:color="000000"/>
              <w:right w:val="nil"/>
            </w:tcBorders>
          </w:tcPr>
          <w:p w:rsidR="0005148E" w:rsidRPr="00607924" w:rsidRDefault="0005148E" w:rsidP="0005148E">
            <w:pPr>
              <w:rPr>
                <w:sz w:val="18"/>
              </w:rPr>
            </w:pPr>
            <w:r w:rsidRPr="00607924">
              <w:rPr>
                <w:sz w:val="18"/>
              </w:rPr>
              <w:t>SA_ATTEST_READ</w:t>
            </w:r>
          </w:p>
        </w:tc>
        <w:tc>
          <w:tcPr>
            <w:tcW w:w="3820" w:type="pct"/>
            <w:tcBorders>
              <w:top w:val="single" w:sz="4" w:space="0" w:color="000000"/>
              <w:left w:val="single" w:sz="4" w:space="0" w:color="000000"/>
              <w:bottom w:val="single" w:sz="4" w:space="0" w:color="000000"/>
              <w:right w:val="single" w:sz="4" w:space="0" w:color="000000"/>
            </w:tcBorders>
          </w:tcPr>
          <w:p w:rsidR="0005148E" w:rsidRPr="00607924" w:rsidRDefault="000B1DFD" w:rsidP="00945A64">
            <w:pPr>
              <w:rPr>
                <w:sz w:val="18"/>
              </w:rPr>
            </w:pPr>
            <w:r w:rsidRPr="00607924">
              <w:rPr>
                <w:sz w:val="18"/>
              </w:rPr>
              <w:t>Darf</w:t>
            </w:r>
            <w:r w:rsidR="00653AFA" w:rsidRPr="00607924">
              <w:rPr>
                <w:sz w:val="18"/>
              </w:rPr>
              <w:t xml:space="preserve"> ausschließlich den Dokumenttyp, der mit dem STUDAKT-Parameter ATTEST_TYPE_KB festgelegt ist</w:t>
            </w:r>
            <w:r w:rsidR="00945A64" w:rsidRPr="00607924">
              <w:rPr>
                <w:sz w:val="18"/>
              </w:rPr>
              <w:t>,</w:t>
            </w:r>
            <w:r w:rsidR="00653AFA" w:rsidRPr="00607924">
              <w:rPr>
                <w:sz w:val="18"/>
              </w:rPr>
              <w:t xml:space="preserve"> </w:t>
            </w:r>
            <w:r w:rsidRPr="00607924">
              <w:rPr>
                <w:sz w:val="18"/>
              </w:rPr>
              <w:t>einsehen.</w:t>
            </w:r>
          </w:p>
        </w:tc>
      </w:tr>
      <w:tr w:rsidR="0005148E" w:rsidRPr="00607924" w:rsidTr="006A0297">
        <w:trPr>
          <w:cantSplit/>
        </w:trPr>
        <w:tc>
          <w:tcPr>
            <w:tcW w:w="1180" w:type="pct"/>
            <w:tcBorders>
              <w:top w:val="single" w:sz="4" w:space="0" w:color="000000"/>
              <w:left w:val="single" w:sz="4" w:space="0" w:color="000000"/>
              <w:bottom w:val="single" w:sz="4" w:space="0" w:color="000000"/>
              <w:right w:val="nil"/>
            </w:tcBorders>
          </w:tcPr>
          <w:p w:rsidR="0005148E" w:rsidRPr="00607924" w:rsidRDefault="0005148E" w:rsidP="0005148E">
            <w:pPr>
              <w:rPr>
                <w:sz w:val="18"/>
              </w:rPr>
            </w:pPr>
            <w:r w:rsidRPr="00607924">
              <w:rPr>
                <w:sz w:val="18"/>
              </w:rPr>
              <w:t>SA_ATTEST_WRITE</w:t>
            </w:r>
          </w:p>
        </w:tc>
        <w:tc>
          <w:tcPr>
            <w:tcW w:w="3820" w:type="pct"/>
            <w:tcBorders>
              <w:top w:val="single" w:sz="4" w:space="0" w:color="000000"/>
              <w:left w:val="single" w:sz="4" w:space="0" w:color="000000"/>
              <w:bottom w:val="single" w:sz="4" w:space="0" w:color="000000"/>
              <w:right w:val="single" w:sz="4" w:space="0" w:color="000000"/>
            </w:tcBorders>
          </w:tcPr>
          <w:p w:rsidR="0005148E" w:rsidRPr="00607924" w:rsidRDefault="000B1DFD" w:rsidP="00945A64">
            <w:pPr>
              <w:jc w:val="both"/>
              <w:rPr>
                <w:sz w:val="18"/>
              </w:rPr>
            </w:pPr>
            <w:r w:rsidRPr="00607924">
              <w:rPr>
                <w:sz w:val="18"/>
              </w:rPr>
              <w:t>Darf Dokumente vom Typ</w:t>
            </w:r>
            <w:r w:rsidR="00945A64" w:rsidRPr="00607924">
              <w:rPr>
                <w:sz w:val="18"/>
              </w:rPr>
              <w:t>,</w:t>
            </w:r>
            <w:r w:rsidRPr="00607924">
              <w:rPr>
                <w:sz w:val="18"/>
              </w:rPr>
              <w:t xml:space="preserve"> </w:t>
            </w:r>
            <w:r w:rsidR="00945A64" w:rsidRPr="00607924">
              <w:rPr>
                <w:sz w:val="18"/>
              </w:rPr>
              <w:t xml:space="preserve">der mit dem STUDAKT-Parameter ATTEST_TYPE_KB festgelegt ist, </w:t>
            </w:r>
            <w:r w:rsidRPr="00607924">
              <w:rPr>
                <w:sz w:val="18"/>
              </w:rPr>
              <w:t>einsehen, bearbeiten und erstellen.</w:t>
            </w:r>
          </w:p>
        </w:tc>
      </w:tr>
    </w:tbl>
    <w:p w:rsidR="0005148E" w:rsidRPr="0005148E" w:rsidRDefault="00C833BE" w:rsidP="0005148E">
      <w:pPr>
        <w:pStyle w:val="berschrift3"/>
      </w:pPr>
      <w:bookmarkStart w:id="43" w:name="_Toc346719253"/>
      <w:bookmarkStart w:id="44" w:name="_Toc248565863"/>
      <w:bookmarkStart w:id="45" w:name="_Toc326570993"/>
      <w:r>
        <w:t>3</w:t>
      </w:r>
      <w:r w:rsidR="0005148E" w:rsidRPr="0005148E">
        <w:t xml:space="preserve">.2 </w:t>
      </w:r>
      <w:r w:rsidR="00041B79">
        <w:t xml:space="preserve"> </w:t>
      </w:r>
      <w:r w:rsidR="0005148E" w:rsidRPr="0005148E">
        <w:t>STUDSTAMM</w:t>
      </w:r>
      <w:bookmarkEnd w:id="43"/>
    </w:p>
    <w:tbl>
      <w:tblPr>
        <w:tblW w:w="14175" w:type="dxa"/>
        <w:tblInd w:w="108" w:type="dxa"/>
        <w:tblLayout w:type="fixed"/>
        <w:tblLook w:val="04A0" w:firstRow="1" w:lastRow="0" w:firstColumn="1" w:lastColumn="0" w:noHBand="0" w:noVBand="1"/>
      </w:tblPr>
      <w:tblGrid>
        <w:gridCol w:w="3261"/>
        <w:gridCol w:w="10914"/>
      </w:tblGrid>
      <w:tr w:rsidR="0005148E" w:rsidRPr="00607924" w:rsidTr="00607924">
        <w:trPr>
          <w:tblHeader/>
        </w:trPr>
        <w:tc>
          <w:tcPr>
            <w:tcW w:w="3261" w:type="dxa"/>
            <w:tcBorders>
              <w:top w:val="single" w:sz="4" w:space="0" w:color="000000"/>
              <w:left w:val="single" w:sz="4" w:space="0" w:color="000000"/>
              <w:bottom w:val="single" w:sz="4" w:space="0" w:color="000000"/>
              <w:right w:val="nil"/>
            </w:tcBorders>
            <w:shd w:val="clear" w:color="auto" w:fill="BFBFBF"/>
          </w:tcPr>
          <w:p w:rsidR="0005148E" w:rsidRPr="00607924" w:rsidRDefault="0005148E" w:rsidP="0005148E">
            <w:pPr>
              <w:rPr>
                <w:b/>
                <w:sz w:val="18"/>
              </w:rPr>
            </w:pPr>
            <w:r w:rsidRPr="00607924">
              <w:rPr>
                <w:b/>
                <w:sz w:val="18"/>
              </w:rPr>
              <w:t>Recht</w:t>
            </w:r>
          </w:p>
        </w:tc>
        <w:tc>
          <w:tcPr>
            <w:tcW w:w="10914" w:type="dxa"/>
            <w:tcBorders>
              <w:top w:val="single" w:sz="4" w:space="0" w:color="000000"/>
              <w:left w:val="single" w:sz="4" w:space="0" w:color="000000"/>
              <w:bottom w:val="single" w:sz="4" w:space="0" w:color="000000"/>
              <w:right w:val="single" w:sz="4" w:space="0" w:color="000000"/>
            </w:tcBorders>
            <w:shd w:val="clear" w:color="auto" w:fill="BFBFBF"/>
          </w:tcPr>
          <w:p w:rsidR="0005148E" w:rsidRPr="00607924" w:rsidRDefault="0005148E" w:rsidP="0005148E">
            <w:pPr>
              <w:rPr>
                <w:b/>
                <w:sz w:val="18"/>
              </w:rPr>
            </w:pPr>
            <w:r w:rsidRPr="00607924">
              <w:rPr>
                <w:b/>
                <w:sz w:val="18"/>
              </w:rPr>
              <w:t>Beschreibung</w:t>
            </w:r>
          </w:p>
        </w:tc>
      </w:tr>
      <w:tr w:rsidR="0005148E" w:rsidRPr="00607924" w:rsidTr="00607924">
        <w:trPr>
          <w:cantSplit/>
        </w:trPr>
        <w:tc>
          <w:tcPr>
            <w:tcW w:w="3261" w:type="dxa"/>
            <w:tcBorders>
              <w:top w:val="single" w:sz="4" w:space="0" w:color="000000"/>
              <w:left w:val="single" w:sz="4" w:space="0" w:color="000000"/>
              <w:bottom w:val="single" w:sz="4" w:space="0" w:color="000000"/>
              <w:right w:val="nil"/>
            </w:tcBorders>
            <w:hideMark/>
          </w:tcPr>
          <w:p w:rsidR="0005148E" w:rsidRPr="00607924" w:rsidRDefault="000B1DFD" w:rsidP="0005148E">
            <w:pPr>
              <w:rPr>
                <w:sz w:val="18"/>
              </w:rPr>
            </w:pPr>
            <w:r w:rsidRPr="00607924">
              <w:rPr>
                <w:sz w:val="18"/>
              </w:rPr>
              <w:t>EDIT</w:t>
            </w:r>
          </w:p>
        </w:tc>
        <w:tc>
          <w:tcPr>
            <w:tcW w:w="10914" w:type="dxa"/>
            <w:tcBorders>
              <w:top w:val="single" w:sz="4" w:space="0" w:color="000000"/>
              <w:left w:val="single" w:sz="4" w:space="0" w:color="000000"/>
              <w:bottom w:val="single" w:sz="4" w:space="0" w:color="000000"/>
              <w:right w:val="single" w:sz="4" w:space="0" w:color="000000"/>
            </w:tcBorders>
          </w:tcPr>
          <w:p w:rsidR="0005148E" w:rsidRPr="00607924" w:rsidRDefault="000B1DFD" w:rsidP="0005148E">
            <w:pPr>
              <w:rPr>
                <w:sz w:val="18"/>
              </w:rPr>
            </w:pPr>
            <w:r w:rsidRPr="00607924">
              <w:rPr>
                <w:sz w:val="18"/>
              </w:rPr>
              <w:t>Darf Studierendenstammdaten einsehen und editieren.</w:t>
            </w:r>
          </w:p>
        </w:tc>
      </w:tr>
      <w:tr w:rsidR="0005148E" w:rsidRPr="00607924" w:rsidTr="00607924">
        <w:trPr>
          <w:cantSplit/>
        </w:trPr>
        <w:tc>
          <w:tcPr>
            <w:tcW w:w="3261" w:type="dxa"/>
            <w:tcBorders>
              <w:top w:val="single" w:sz="4" w:space="0" w:color="000000"/>
              <w:left w:val="single" w:sz="4" w:space="0" w:color="000000"/>
              <w:bottom w:val="single" w:sz="4" w:space="0" w:color="000000"/>
              <w:right w:val="nil"/>
            </w:tcBorders>
          </w:tcPr>
          <w:p w:rsidR="0005148E" w:rsidRPr="00607924" w:rsidRDefault="000B1DFD" w:rsidP="0005148E">
            <w:pPr>
              <w:rPr>
                <w:sz w:val="18"/>
              </w:rPr>
            </w:pPr>
            <w:r w:rsidRPr="00607924">
              <w:rPr>
                <w:sz w:val="18"/>
              </w:rPr>
              <w:t>READ</w:t>
            </w:r>
          </w:p>
        </w:tc>
        <w:tc>
          <w:tcPr>
            <w:tcW w:w="10914" w:type="dxa"/>
            <w:tcBorders>
              <w:top w:val="single" w:sz="4" w:space="0" w:color="000000"/>
              <w:left w:val="single" w:sz="4" w:space="0" w:color="000000"/>
              <w:bottom w:val="single" w:sz="4" w:space="0" w:color="000000"/>
              <w:right w:val="single" w:sz="4" w:space="0" w:color="000000"/>
            </w:tcBorders>
          </w:tcPr>
          <w:p w:rsidR="0005148E" w:rsidRPr="00607924" w:rsidRDefault="000B1DFD" w:rsidP="0005148E">
            <w:pPr>
              <w:rPr>
                <w:sz w:val="18"/>
              </w:rPr>
            </w:pPr>
            <w:r w:rsidRPr="00607924">
              <w:rPr>
                <w:sz w:val="18"/>
              </w:rPr>
              <w:t>Darf Studierendenstammdaten einsehen.</w:t>
            </w:r>
          </w:p>
        </w:tc>
      </w:tr>
    </w:tbl>
    <w:p w:rsidR="006A0297" w:rsidRDefault="006A0297" w:rsidP="006A0297"/>
    <w:p w:rsidR="006A0297" w:rsidRDefault="006A0297" w:rsidP="006A0297"/>
    <w:p w:rsidR="006A0297" w:rsidRDefault="006A0297" w:rsidP="006A0297"/>
    <w:p w:rsidR="006A0297" w:rsidRDefault="006A0297" w:rsidP="006A0297"/>
    <w:p w:rsidR="000B1DFD" w:rsidRPr="0005148E" w:rsidRDefault="00C833BE" w:rsidP="000B1DFD">
      <w:pPr>
        <w:pStyle w:val="berschrift3"/>
      </w:pPr>
      <w:bookmarkStart w:id="46" w:name="_Toc346719254"/>
      <w:r>
        <w:lastRenderedPageBreak/>
        <w:t>3</w:t>
      </w:r>
      <w:r w:rsidR="000B1DFD" w:rsidRPr="0005148E">
        <w:t>.</w:t>
      </w:r>
      <w:r w:rsidR="000B1DFD">
        <w:t>3</w:t>
      </w:r>
      <w:r w:rsidR="00041B79">
        <w:t xml:space="preserve"> </w:t>
      </w:r>
      <w:r w:rsidR="000B1DFD" w:rsidRPr="0005148E">
        <w:t xml:space="preserve"> </w:t>
      </w:r>
      <w:r w:rsidR="000B1DFD">
        <w:t>UDF_ADM</w:t>
      </w:r>
      <w:bookmarkEnd w:id="46"/>
    </w:p>
    <w:tbl>
      <w:tblPr>
        <w:tblW w:w="14175" w:type="dxa"/>
        <w:tblInd w:w="108" w:type="dxa"/>
        <w:tblLayout w:type="fixed"/>
        <w:tblLook w:val="04A0" w:firstRow="1" w:lastRow="0" w:firstColumn="1" w:lastColumn="0" w:noHBand="0" w:noVBand="1"/>
      </w:tblPr>
      <w:tblGrid>
        <w:gridCol w:w="3261"/>
        <w:gridCol w:w="10914"/>
      </w:tblGrid>
      <w:tr w:rsidR="000B1DFD" w:rsidRPr="00607924" w:rsidTr="00607924">
        <w:trPr>
          <w:tblHeader/>
        </w:trPr>
        <w:tc>
          <w:tcPr>
            <w:tcW w:w="3261" w:type="dxa"/>
            <w:tcBorders>
              <w:top w:val="single" w:sz="4" w:space="0" w:color="000000"/>
              <w:left w:val="single" w:sz="4" w:space="0" w:color="000000"/>
              <w:bottom w:val="single" w:sz="4" w:space="0" w:color="000000"/>
              <w:right w:val="nil"/>
            </w:tcBorders>
            <w:shd w:val="clear" w:color="auto" w:fill="BFBFBF"/>
          </w:tcPr>
          <w:p w:rsidR="000B1DFD" w:rsidRPr="00607924" w:rsidRDefault="000B1DFD" w:rsidP="000B1DFD">
            <w:pPr>
              <w:rPr>
                <w:b/>
                <w:sz w:val="18"/>
              </w:rPr>
            </w:pPr>
            <w:r w:rsidRPr="00607924">
              <w:rPr>
                <w:b/>
                <w:sz w:val="18"/>
              </w:rPr>
              <w:t>Recht</w:t>
            </w:r>
          </w:p>
        </w:tc>
        <w:tc>
          <w:tcPr>
            <w:tcW w:w="10914" w:type="dxa"/>
            <w:tcBorders>
              <w:top w:val="single" w:sz="4" w:space="0" w:color="000000"/>
              <w:left w:val="single" w:sz="4" w:space="0" w:color="000000"/>
              <w:bottom w:val="single" w:sz="4" w:space="0" w:color="000000"/>
              <w:right w:val="single" w:sz="4" w:space="0" w:color="000000"/>
            </w:tcBorders>
            <w:shd w:val="clear" w:color="auto" w:fill="BFBFBF"/>
          </w:tcPr>
          <w:p w:rsidR="000B1DFD" w:rsidRPr="00607924" w:rsidRDefault="000B1DFD" w:rsidP="000B1DFD">
            <w:pPr>
              <w:rPr>
                <w:b/>
                <w:sz w:val="18"/>
              </w:rPr>
            </w:pPr>
            <w:r w:rsidRPr="00607924">
              <w:rPr>
                <w:b/>
                <w:sz w:val="18"/>
              </w:rPr>
              <w:t>Beschreibung</w:t>
            </w:r>
          </w:p>
        </w:tc>
      </w:tr>
      <w:tr w:rsidR="000B1DFD" w:rsidRPr="00607924" w:rsidTr="00607924">
        <w:trPr>
          <w:cantSplit/>
        </w:trPr>
        <w:tc>
          <w:tcPr>
            <w:tcW w:w="3261" w:type="dxa"/>
            <w:tcBorders>
              <w:top w:val="single" w:sz="4" w:space="0" w:color="000000"/>
              <w:left w:val="single" w:sz="4" w:space="0" w:color="000000"/>
              <w:bottom w:val="single" w:sz="4" w:space="0" w:color="000000"/>
              <w:right w:val="nil"/>
            </w:tcBorders>
            <w:hideMark/>
          </w:tcPr>
          <w:p w:rsidR="000B1DFD" w:rsidRPr="00607924" w:rsidRDefault="000B1DFD" w:rsidP="000B1DFD">
            <w:pPr>
              <w:rPr>
                <w:sz w:val="18"/>
              </w:rPr>
            </w:pPr>
            <w:r w:rsidRPr="00607924">
              <w:rPr>
                <w:sz w:val="18"/>
              </w:rPr>
              <w:t>ADMIN</w:t>
            </w:r>
          </w:p>
        </w:tc>
        <w:tc>
          <w:tcPr>
            <w:tcW w:w="10914" w:type="dxa"/>
            <w:tcBorders>
              <w:top w:val="single" w:sz="4" w:space="0" w:color="000000"/>
              <w:left w:val="single" w:sz="4" w:space="0" w:color="000000"/>
              <w:bottom w:val="single" w:sz="4" w:space="0" w:color="000000"/>
              <w:right w:val="single" w:sz="4" w:space="0" w:color="000000"/>
            </w:tcBorders>
          </w:tcPr>
          <w:p w:rsidR="000B1DFD" w:rsidRPr="00607924" w:rsidRDefault="000B1DFD" w:rsidP="000B1DFD">
            <w:pPr>
              <w:rPr>
                <w:sz w:val="18"/>
              </w:rPr>
            </w:pPr>
            <w:r w:rsidRPr="00607924">
              <w:rPr>
                <w:sz w:val="18"/>
              </w:rPr>
              <w:t>Darf das UDF-Administrations-Framework (im Systemmanagement) verwenden, benutzerdefinierte Felder, Tabellen und Spalten erstellen.</w:t>
            </w:r>
          </w:p>
        </w:tc>
      </w:tr>
    </w:tbl>
    <w:p w:rsidR="0005148E" w:rsidRDefault="00C833BE" w:rsidP="0005148E">
      <w:pPr>
        <w:pStyle w:val="berschrift2"/>
      </w:pPr>
      <w:bookmarkStart w:id="47" w:name="_Toc346719255"/>
      <w:r>
        <w:t>4</w:t>
      </w:r>
      <w:r w:rsidR="0005148E" w:rsidRPr="0005148E">
        <w:t xml:space="preserve">. </w:t>
      </w:r>
      <w:r w:rsidR="00041B79">
        <w:t xml:space="preserve"> </w:t>
      </w:r>
      <w:r w:rsidR="0005148E" w:rsidRPr="0005148E">
        <w:t>Parameter</w:t>
      </w:r>
      <w:bookmarkEnd w:id="44"/>
      <w:bookmarkEnd w:id="45"/>
      <w:bookmarkEnd w:id="47"/>
    </w:p>
    <w:p w:rsidR="00041B79" w:rsidRPr="00041B79" w:rsidRDefault="00C833BE" w:rsidP="00041B79">
      <w:pPr>
        <w:pStyle w:val="berschrift3"/>
      </w:pPr>
      <w:bookmarkStart w:id="48" w:name="_Toc346719256"/>
      <w:r>
        <w:t>4</w:t>
      </w:r>
      <w:r w:rsidR="00041B79">
        <w:t>.1  STUDAKT</w:t>
      </w:r>
      <w:bookmarkEnd w:id="48"/>
    </w:p>
    <w:tbl>
      <w:tblPr>
        <w:tblW w:w="14175" w:type="dxa"/>
        <w:tblInd w:w="108" w:type="dxa"/>
        <w:tblLayout w:type="fixed"/>
        <w:tblLook w:val="04A0" w:firstRow="1" w:lastRow="0" w:firstColumn="1" w:lastColumn="0" w:noHBand="0" w:noVBand="1"/>
      </w:tblPr>
      <w:tblGrid>
        <w:gridCol w:w="3261"/>
        <w:gridCol w:w="10914"/>
      </w:tblGrid>
      <w:tr w:rsidR="0005148E" w:rsidRPr="00607924" w:rsidTr="00607924">
        <w:trPr>
          <w:cantSplit/>
          <w:tblHeader/>
        </w:trPr>
        <w:tc>
          <w:tcPr>
            <w:tcW w:w="3261" w:type="dxa"/>
            <w:tcBorders>
              <w:top w:val="single" w:sz="4" w:space="0" w:color="000000"/>
              <w:left w:val="single" w:sz="4" w:space="0" w:color="000000"/>
              <w:bottom w:val="single" w:sz="4" w:space="0" w:color="000000"/>
              <w:right w:val="nil"/>
            </w:tcBorders>
            <w:shd w:val="clear" w:color="auto" w:fill="BFBFBF"/>
          </w:tcPr>
          <w:p w:rsidR="0005148E" w:rsidRPr="00607924" w:rsidRDefault="0005148E" w:rsidP="0005148E">
            <w:pPr>
              <w:rPr>
                <w:b/>
                <w:sz w:val="18"/>
              </w:rPr>
            </w:pPr>
            <w:r w:rsidRPr="00607924">
              <w:rPr>
                <w:b/>
                <w:sz w:val="18"/>
              </w:rPr>
              <w:t>Parameter</w:t>
            </w:r>
          </w:p>
        </w:tc>
        <w:tc>
          <w:tcPr>
            <w:tcW w:w="10914" w:type="dxa"/>
            <w:tcBorders>
              <w:top w:val="single" w:sz="4" w:space="0" w:color="000000"/>
              <w:left w:val="single" w:sz="4" w:space="0" w:color="000000"/>
              <w:bottom w:val="single" w:sz="4" w:space="0" w:color="000000"/>
              <w:right w:val="single" w:sz="4" w:space="0" w:color="000000"/>
            </w:tcBorders>
            <w:shd w:val="clear" w:color="auto" w:fill="BFBFBF"/>
          </w:tcPr>
          <w:p w:rsidR="0005148E" w:rsidRPr="00607924" w:rsidRDefault="0005148E" w:rsidP="0005148E">
            <w:pPr>
              <w:rPr>
                <w:b/>
                <w:sz w:val="18"/>
              </w:rPr>
            </w:pPr>
            <w:r w:rsidRPr="00607924">
              <w:rPr>
                <w:b/>
                <w:sz w:val="18"/>
              </w:rPr>
              <w:t>Beschreibung</w:t>
            </w:r>
          </w:p>
        </w:tc>
      </w:tr>
      <w:tr w:rsidR="0005148E" w:rsidRPr="00607924" w:rsidTr="00607924">
        <w:trPr>
          <w:cantSplit/>
        </w:trPr>
        <w:tc>
          <w:tcPr>
            <w:tcW w:w="3261" w:type="dxa"/>
            <w:tcBorders>
              <w:top w:val="single" w:sz="4" w:space="0" w:color="000000"/>
              <w:left w:val="single" w:sz="4" w:space="0" w:color="000000"/>
              <w:bottom w:val="single" w:sz="4" w:space="0" w:color="000000"/>
              <w:right w:val="nil"/>
            </w:tcBorders>
          </w:tcPr>
          <w:p w:rsidR="0005148E" w:rsidRPr="00607924" w:rsidRDefault="00041B79" w:rsidP="0005148E">
            <w:pPr>
              <w:rPr>
                <w:sz w:val="18"/>
              </w:rPr>
            </w:pPr>
            <w:r w:rsidRPr="00607924">
              <w:rPr>
                <w:sz w:val="18"/>
              </w:rPr>
              <w:t>ATTEST_TYPE_KB</w:t>
            </w:r>
          </w:p>
        </w:tc>
        <w:tc>
          <w:tcPr>
            <w:tcW w:w="10914" w:type="dxa"/>
            <w:tcBorders>
              <w:top w:val="single" w:sz="4" w:space="0" w:color="000000"/>
              <w:left w:val="single" w:sz="4" w:space="0" w:color="000000"/>
              <w:bottom w:val="single" w:sz="4" w:space="0" w:color="000000"/>
              <w:right w:val="single" w:sz="4" w:space="0" w:color="000000"/>
            </w:tcBorders>
          </w:tcPr>
          <w:p w:rsidR="0005148E" w:rsidRPr="00607924" w:rsidRDefault="00041B79" w:rsidP="00D34CB2">
            <w:pPr>
              <w:rPr>
                <w:sz w:val="18"/>
              </w:rPr>
            </w:pPr>
            <w:r w:rsidRPr="00607924">
              <w:rPr>
                <w:sz w:val="18"/>
              </w:rPr>
              <w:t>Dieser Parameter wird verwendet in Zusammenhang mit den Rechten SA_ATTEST_READ und SA_ATTEST_WRITE. Hiermit lässt sich die Kurzbezeichnung des Dokumenttyps eingeben</w:t>
            </w:r>
            <w:r w:rsidR="00850C06" w:rsidRPr="00607924">
              <w:rPr>
                <w:sz w:val="18"/>
              </w:rPr>
              <w:t>,</w:t>
            </w:r>
            <w:r w:rsidRPr="00607924">
              <w:rPr>
                <w:sz w:val="18"/>
              </w:rPr>
              <w:t xml:space="preserve"> der den Rechten zugrunde liegen soll.</w:t>
            </w:r>
          </w:p>
        </w:tc>
      </w:tr>
      <w:tr w:rsidR="00041B79" w:rsidRPr="00607924" w:rsidTr="00607924">
        <w:trPr>
          <w:cantSplit/>
        </w:trPr>
        <w:tc>
          <w:tcPr>
            <w:tcW w:w="3261" w:type="dxa"/>
            <w:tcBorders>
              <w:top w:val="single" w:sz="4" w:space="0" w:color="000000"/>
              <w:left w:val="single" w:sz="4" w:space="0" w:color="000000"/>
              <w:bottom w:val="single" w:sz="4" w:space="0" w:color="000000"/>
              <w:right w:val="nil"/>
            </w:tcBorders>
          </w:tcPr>
          <w:p w:rsidR="00041B79" w:rsidRPr="00607924" w:rsidRDefault="00041B79" w:rsidP="0005148E">
            <w:pPr>
              <w:rPr>
                <w:sz w:val="18"/>
              </w:rPr>
            </w:pPr>
            <w:r w:rsidRPr="00607924">
              <w:rPr>
                <w:sz w:val="18"/>
              </w:rPr>
              <w:t>SIGNED_PDF_STBEST</w:t>
            </w:r>
          </w:p>
        </w:tc>
        <w:tc>
          <w:tcPr>
            <w:tcW w:w="10914" w:type="dxa"/>
            <w:tcBorders>
              <w:top w:val="single" w:sz="4" w:space="0" w:color="000000"/>
              <w:left w:val="single" w:sz="4" w:space="0" w:color="000000"/>
              <w:bottom w:val="single" w:sz="4" w:space="0" w:color="000000"/>
              <w:right w:val="single" w:sz="4" w:space="0" w:color="000000"/>
            </w:tcBorders>
          </w:tcPr>
          <w:p w:rsidR="002333CA" w:rsidRPr="00607924" w:rsidRDefault="00041B79" w:rsidP="005C7A15">
            <w:pPr>
              <w:rPr>
                <w:bCs/>
                <w:sz w:val="18"/>
              </w:rPr>
            </w:pPr>
            <w:r w:rsidRPr="00607924">
              <w:rPr>
                <w:sz w:val="18"/>
              </w:rPr>
              <w:t xml:space="preserve">Mit diesem Parameter kann </w:t>
            </w:r>
            <w:r w:rsidR="00653AFA" w:rsidRPr="00607924">
              <w:rPr>
                <w:sz w:val="18"/>
              </w:rPr>
              <w:t xml:space="preserve">beim Wert TRUE </w:t>
            </w:r>
            <w:r w:rsidRPr="00607924">
              <w:rPr>
                <w:sz w:val="18"/>
              </w:rPr>
              <w:t>das Erstellen von signierten (gültigen) Dokumenten (PDF) für die Studienbestätigungen aktiviert werden.</w:t>
            </w:r>
          </w:p>
          <w:p w:rsidR="00041B79" w:rsidRPr="00607924" w:rsidRDefault="00945A64" w:rsidP="00945A64">
            <w:pPr>
              <w:rPr>
                <w:bCs/>
                <w:sz w:val="18"/>
              </w:rPr>
            </w:pPr>
            <w:r w:rsidRPr="00607924">
              <w:rPr>
                <w:bCs/>
                <w:sz w:val="18"/>
              </w:rPr>
              <w:t>Zurzeit kann die Funktionalität nicht verwendet werden, da noch keine signierte Studienbestätigung zur Verfügung steht. Lassen Sie den Parameter deshalb auf FALSE</w:t>
            </w:r>
            <w:r w:rsidR="00653AFA" w:rsidRPr="00607924">
              <w:rPr>
                <w:bCs/>
                <w:sz w:val="18"/>
              </w:rPr>
              <w:t>.</w:t>
            </w:r>
          </w:p>
        </w:tc>
      </w:tr>
      <w:tr w:rsidR="00041B79" w:rsidRPr="00607924" w:rsidTr="00607924">
        <w:trPr>
          <w:cantSplit/>
        </w:trPr>
        <w:tc>
          <w:tcPr>
            <w:tcW w:w="3261" w:type="dxa"/>
            <w:tcBorders>
              <w:top w:val="single" w:sz="4" w:space="0" w:color="000000"/>
              <w:left w:val="single" w:sz="4" w:space="0" w:color="000000"/>
              <w:bottom w:val="single" w:sz="4" w:space="0" w:color="000000"/>
              <w:right w:val="nil"/>
            </w:tcBorders>
          </w:tcPr>
          <w:p w:rsidR="00041B79" w:rsidRPr="00607924" w:rsidRDefault="00041B79" w:rsidP="0005148E">
            <w:pPr>
              <w:rPr>
                <w:sz w:val="18"/>
              </w:rPr>
            </w:pPr>
            <w:bookmarkStart w:id="49" w:name="STUD_UPLOAD_MAX_FILESIZE"/>
            <w:r w:rsidRPr="00607924">
              <w:rPr>
                <w:sz w:val="18"/>
              </w:rPr>
              <w:t>STUD_UPLOAD_MAX_FILESIZE</w:t>
            </w:r>
            <w:bookmarkEnd w:id="49"/>
          </w:p>
        </w:tc>
        <w:tc>
          <w:tcPr>
            <w:tcW w:w="10914" w:type="dxa"/>
            <w:tcBorders>
              <w:top w:val="single" w:sz="4" w:space="0" w:color="000000"/>
              <w:left w:val="single" w:sz="4" w:space="0" w:color="000000"/>
              <w:bottom w:val="single" w:sz="4" w:space="0" w:color="000000"/>
              <w:right w:val="single" w:sz="4" w:space="0" w:color="000000"/>
            </w:tcBorders>
          </w:tcPr>
          <w:p w:rsidR="00041B79" w:rsidRPr="00607924" w:rsidRDefault="005F49E6" w:rsidP="003A6E1B">
            <w:pPr>
              <w:rPr>
                <w:sz w:val="18"/>
              </w:rPr>
            </w:pPr>
            <w:r w:rsidRPr="00607924">
              <w:rPr>
                <w:sz w:val="18"/>
              </w:rPr>
              <w:t xml:space="preserve">Legt </w:t>
            </w:r>
            <w:r w:rsidR="00041B79" w:rsidRPr="00607924">
              <w:rPr>
                <w:sz w:val="18"/>
              </w:rPr>
              <w:t>die max</w:t>
            </w:r>
            <w:r w:rsidRPr="00607924">
              <w:rPr>
                <w:sz w:val="18"/>
              </w:rPr>
              <w:t>imale</w:t>
            </w:r>
            <w:r w:rsidR="00041B79" w:rsidRPr="00607924">
              <w:rPr>
                <w:sz w:val="18"/>
              </w:rPr>
              <w:t xml:space="preserve"> Größe (in MB) </w:t>
            </w:r>
            <w:r w:rsidRPr="00607924">
              <w:rPr>
                <w:sz w:val="18"/>
              </w:rPr>
              <w:t xml:space="preserve">von </w:t>
            </w:r>
            <w:r w:rsidR="00041B79" w:rsidRPr="00607924">
              <w:rPr>
                <w:sz w:val="18"/>
              </w:rPr>
              <w:t>Datei</w:t>
            </w:r>
            <w:r w:rsidRPr="00607924">
              <w:rPr>
                <w:sz w:val="18"/>
              </w:rPr>
              <w:t>en fest</w:t>
            </w:r>
            <w:r w:rsidR="00041B79" w:rsidRPr="00607924">
              <w:rPr>
                <w:sz w:val="18"/>
              </w:rPr>
              <w:t xml:space="preserve">, die von Studierenden hochgeladen werden </w:t>
            </w:r>
            <w:r w:rsidRPr="00607924">
              <w:rPr>
                <w:sz w:val="18"/>
              </w:rPr>
              <w:t>dürfen</w:t>
            </w:r>
            <w:r w:rsidR="00041B79" w:rsidRPr="00607924">
              <w:rPr>
                <w:sz w:val="18"/>
              </w:rPr>
              <w:t>.</w:t>
            </w:r>
            <w:r w:rsidR="00945A64" w:rsidRPr="00607924">
              <w:rPr>
                <w:sz w:val="18"/>
              </w:rPr>
              <w:t xml:space="preserve"> Für Sachbearbeiter/innen gibt es keine Einschränkung für die Dateigröße.</w:t>
            </w:r>
          </w:p>
        </w:tc>
      </w:tr>
    </w:tbl>
    <w:p w:rsidR="00041B79" w:rsidRPr="00041B79" w:rsidRDefault="00C833BE" w:rsidP="00041B79">
      <w:pPr>
        <w:pStyle w:val="berschrift3"/>
      </w:pPr>
      <w:bookmarkStart w:id="50" w:name="_Toc346719257"/>
      <w:r>
        <w:t>4</w:t>
      </w:r>
      <w:r w:rsidR="00041B79">
        <w:t>.2  STUDSTAMM</w:t>
      </w:r>
      <w:bookmarkEnd w:id="50"/>
    </w:p>
    <w:tbl>
      <w:tblPr>
        <w:tblW w:w="14175" w:type="dxa"/>
        <w:tblInd w:w="108" w:type="dxa"/>
        <w:tblLayout w:type="fixed"/>
        <w:tblLook w:val="04A0" w:firstRow="1" w:lastRow="0" w:firstColumn="1" w:lastColumn="0" w:noHBand="0" w:noVBand="1"/>
      </w:tblPr>
      <w:tblGrid>
        <w:gridCol w:w="3261"/>
        <w:gridCol w:w="10914"/>
      </w:tblGrid>
      <w:tr w:rsidR="00041B79" w:rsidRPr="00607924" w:rsidTr="00607924">
        <w:trPr>
          <w:cantSplit/>
          <w:tblHeader/>
        </w:trPr>
        <w:tc>
          <w:tcPr>
            <w:tcW w:w="3261" w:type="dxa"/>
            <w:tcBorders>
              <w:top w:val="single" w:sz="4" w:space="0" w:color="000000"/>
              <w:left w:val="single" w:sz="4" w:space="0" w:color="000000"/>
              <w:bottom w:val="single" w:sz="4" w:space="0" w:color="000000"/>
              <w:right w:val="nil"/>
            </w:tcBorders>
            <w:shd w:val="clear" w:color="auto" w:fill="BFBFBF"/>
          </w:tcPr>
          <w:p w:rsidR="00041B79" w:rsidRPr="00607924" w:rsidRDefault="00041B79" w:rsidP="00041B79">
            <w:pPr>
              <w:rPr>
                <w:b/>
                <w:sz w:val="18"/>
              </w:rPr>
            </w:pPr>
            <w:r w:rsidRPr="00607924">
              <w:rPr>
                <w:b/>
                <w:sz w:val="18"/>
              </w:rPr>
              <w:t>Parameter</w:t>
            </w:r>
          </w:p>
        </w:tc>
        <w:tc>
          <w:tcPr>
            <w:tcW w:w="10914" w:type="dxa"/>
            <w:tcBorders>
              <w:top w:val="single" w:sz="4" w:space="0" w:color="000000"/>
              <w:left w:val="single" w:sz="4" w:space="0" w:color="000000"/>
              <w:bottom w:val="single" w:sz="4" w:space="0" w:color="000000"/>
              <w:right w:val="single" w:sz="4" w:space="0" w:color="000000"/>
            </w:tcBorders>
            <w:shd w:val="clear" w:color="auto" w:fill="BFBFBF"/>
          </w:tcPr>
          <w:p w:rsidR="00041B79" w:rsidRPr="00607924" w:rsidRDefault="00041B79" w:rsidP="00041B79">
            <w:pPr>
              <w:rPr>
                <w:b/>
                <w:sz w:val="18"/>
              </w:rPr>
            </w:pPr>
            <w:r w:rsidRPr="00607924">
              <w:rPr>
                <w:b/>
                <w:sz w:val="18"/>
              </w:rPr>
              <w:t>Beschreibung</w:t>
            </w:r>
          </w:p>
        </w:tc>
      </w:tr>
      <w:tr w:rsidR="00041B79" w:rsidRPr="00607924" w:rsidTr="00607924">
        <w:trPr>
          <w:cantSplit/>
        </w:trPr>
        <w:tc>
          <w:tcPr>
            <w:tcW w:w="3261" w:type="dxa"/>
            <w:tcBorders>
              <w:top w:val="single" w:sz="4" w:space="0" w:color="000000"/>
              <w:left w:val="single" w:sz="4" w:space="0" w:color="000000"/>
              <w:bottom w:val="single" w:sz="4" w:space="0" w:color="000000"/>
              <w:right w:val="nil"/>
            </w:tcBorders>
          </w:tcPr>
          <w:p w:rsidR="00041B79" w:rsidRPr="00607924" w:rsidRDefault="00041B79" w:rsidP="00041B79">
            <w:pPr>
              <w:rPr>
                <w:sz w:val="18"/>
              </w:rPr>
            </w:pPr>
            <w:r w:rsidRPr="00607924">
              <w:rPr>
                <w:sz w:val="18"/>
              </w:rPr>
              <w:t>UDF_DATEN_IN_VA</w:t>
            </w:r>
          </w:p>
        </w:tc>
        <w:tc>
          <w:tcPr>
            <w:tcW w:w="10914" w:type="dxa"/>
            <w:tcBorders>
              <w:top w:val="single" w:sz="4" w:space="0" w:color="000000"/>
              <w:left w:val="single" w:sz="4" w:space="0" w:color="000000"/>
              <w:bottom w:val="single" w:sz="4" w:space="0" w:color="000000"/>
              <w:right w:val="single" w:sz="4" w:space="0" w:color="000000"/>
            </w:tcBorders>
          </w:tcPr>
          <w:p w:rsidR="00041B79" w:rsidRPr="00607924" w:rsidRDefault="00041B79" w:rsidP="00607924">
            <w:pPr>
              <w:rPr>
                <w:sz w:val="18"/>
              </w:rPr>
            </w:pPr>
            <w:r w:rsidRPr="00607924">
              <w:rPr>
                <w:sz w:val="18"/>
              </w:rPr>
              <w:t>TRUE: Zusätzliche, selbst erstellte Stammdatenfelder werden in Voranmeldung aktiviert. Dieser Parameter kann auch über die Voranmeldungsadministrationsmaske gesteu</w:t>
            </w:r>
            <w:r w:rsidR="00607924" w:rsidRPr="00607924">
              <w:rPr>
                <w:sz w:val="18"/>
              </w:rPr>
              <w:t>ert werden; s</w:t>
            </w:r>
            <w:r w:rsidRPr="00607924">
              <w:rPr>
                <w:sz w:val="18"/>
              </w:rPr>
              <w:t>iehe</w:t>
            </w:r>
            <w:r w:rsidR="00DB1C85" w:rsidRPr="00607924">
              <w:rPr>
                <w:sz w:val="18"/>
              </w:rPr>
              <w:t xml:space="preserve"> S</w:t>
            </w:r>
            <w:r w:rsidR="00607924" w:rsidRPr="00607924">
              <w:rPr>
                <w:sz w:val="18"/>
              </w:rPr>
              <w:t>eite</w:t>
            </w:r>
            <w:r w:rsidR="00DB1C85" w:rsidRPr="00607924">
              <w:rPr>
                <w:sz w:val="18"/>
              </w:rPr>
              <w:t> </w:t>
            </w:r>
            <w:r w:rsidR="00DB1C85" w:rsidRPr="00607924">
              <w:rPr>
                <w:sz w:val="18"/>
              </w:rPr>
              <w:fldChar w:fldCharType="begin"/>
            </w:r>
            <w:r w:rsidR="00DB1C85" w:rsidRPr="00607924">
              <w:rPr>
                <w:sz w:val="18"/>
              </w:rPr>
              <w:instrText xml:space="preserve"> PAGEREF studstamm_felder_in_voranm_anzeige \h </w:instrText>
            </w:r>
            <w:r w:rsidR="00DB1C85" w:rsidRPr="00607924">
              <w:rPr>
                <w:sz w:val="18"/>
              </w:rPr>
            </w:r>
            <w:r w:rsidR="00DB1C85" w:rsidRPr="00607924">
              <w:rPr>
                <w:sz w:val="18"/>
              </w:rPr>
              <w:fldChar w:fldCharType="separate"/>
            </w:r>
            <w:r w:rsidR="00F64CAD">
              <w:rPr>
                <w:noProof/>
                <w:sz w:val="18"/>
              </w:rPr>
              <w:t>8</w:t>
            </w:r>
            <w:r w:rsidR="00DB1C85" w:rsidRPr="00607924">
              <w:rPr>
                <w:sz w:val="18"/>
              </w:rPr>
              <w:fldChar w:fldCharType="end"/>
            </w:r>
            <w:r w:rsidRPr="00607924">
              <w:rPr>
                <w:sz w:val="18"/>
              </w:rPr>
              <w:t>.</w:t>
            </w:r>
          </w:p>
        </w:tc>
      </w:tr>
    </w:tbl>
    <w:p w:rsidR="0005148E" w:rsidRPr="0005148E" w:rsidRDefault="0005148E" w:rsidP="0005148E">
      <w:pPr>
        <w:sectPr w:rsidR="0005148E" w:rsidRPr="0005148E" w:rsidSect="0005148E">
          <w:headerReference w:type="default" r:id="rId51"/>
          <w:footerReference w:type="default" r:id="rId52"/>
          <w:headerReference w:type="first" r:id="rId53"/>
          <w:pgSz w:w="16838" w:h="11906" w:orient="landscape" w:code="9"/>
          <w:pgMar w:top="1247" w:right="1247" w:bottom="1588" w:left="1418" w:header="737" w:footer="567" w:gutter="0"/>
          <w:cols w:space="708"/>
          <w:docGrid w:linePitch="360"/>
        </w:sectPr>
      </w:pPr>
    </w:p>
    <w:p w:rsidR="001C79F7" w:rsidRDefault="00000BB9" w:rsidP="00041B79">
      <w:pPr>
        <w:pStyle w:val="berschrift1"/>
      </w:pPr>
      <w:bookmarkStart w:id="51" w:name="_Toc346719258"/>
      <w:r w:rsidRPr="006A0297">
        <w:lastRenderedPageBreak/>
        <w:t xml:space="preserve">D) </w:t>
      </w:r>
      <w:r w:rsidR="001C79F7" w:rsidRPr="006A0297">
        <w:t>Änderungshistorie</w:t>
      </w:r>
      <w:bookmarkEnd w:id="51"/>
    </w:p>
    <w:p w:rsidR="00B679DA" w:rsidRPr="00B679DA" w:rsidRDefault="001C19FB" w:rsidP="00B679DA">
      <w:pPr>
        <w:pStyle w:val="berschrift4"/>
      </w:pPr>
      <w:r>
        <w:t xml:space="preserve">Änderungen in der Version </w:t>
      </w:r>
      <w:r w:rsidR="006A0297">
        <w:t xml:space="preserve">Januar 2013 </w:t>
      </w:r>
      <w:r>
        <w:t xml:space="preserve">gegenüber der Version </w:t>
      </w:r>
      <w:r w:rsidR="008B137B">
        <w:t xml:space="preserve">vom </w:t>
      </w:r>
      <w:r w:rsidR="006A0297">
        <w:t>Juli 2012</w:t>
      </w:r>
      <w:r w:rsidR="00607924">
        <w:t>:</w:t>
      </w:r>
    </w:p>
    <w:p w:rsidR="006A0297" w:rsidRDefault="00B679DA" w:rsidP="006A0297">
      <w:pPr>
        <w:pStyle w:val="Aufzklein"/>
        <w:tabs>
          <w:tab w:val="clear" w:pos="792"/>
          <w:tab w:val="num" w:pos="284"/>
        </w:tabs>
        <w:ind w:left="284" w:hanging="284"/>
      </w:pPr>
      <w:r>
        <w:t xml:space="preserve">Betrifft nur die Applikation Studierendenakt (Kapitel B, Abschnitt 3): </w:t>
      </w:r>
      <w:r w:rsidR="006A0297" w:rsidRPr="006A0297">
        <w:t>Ein Hinweis zum Suchen nach Matrikelnummern mithilfe von Wildcards wurde inkludiert.</w:t>
      </w:r>
    </w:p>
    <w:p w:rsidR="006A0297" w:rsidRPr="006A0297" w:rsidRDefault="006A0297" w:rsidP="006A0297">
      <w:pPr>
        <w:pStyle w:val="Aufzklein"/>
        <w:tabs>
          <w:tab w:val="clear" w:pos="792"/>
          <w:tab w:val="num" w:pos="284"/>
        </w:tabs>
        <w:ind w:left="284" w:hanging="284"/>
      </w:pPr>
      <w:r w:rsidRPr="006A0297">
        <w:t>Eine Beschreibung zum neuen Recht SA_ADMIN_CONFIG wurde hinzugefügt.</w:t>
      </w:r>
    </w:p>
    <w:p w:rsidR="006A0297" w:rsidRDefault="006A0297" w:rsidP="006A0297">
      <w:pPr>
        <w:pStyle w:val="Aufzklein"/>
        <w:tabs>
          <w:tab w:val="clear" w:pos="792"/>
          <w:tab w:val="num" w:pos="284"/>
        </w:tabs>
        <w:ind w:left="284" w:hanging="284"/>
      </w:pPr>
      <w:r w:rsidRPr="006A0297">
        <w:t>Die Beschreibung zu Recht SA_ADMIN_WRITE wurde angepasst</w:t>
      </w:r>
    </w:p>
    <w:p w:rsidR="006A0297" w:rsidRPr="000C6E64" w:rsidRDefault="006A0297" w:rsidP="006A0297">
      <w:pPr>
        <w:pStyle w:val="Aufzklein"/>
        <w:numPr>
          <w:ilvl w:val="0"/>
          <w:numId w:val="0"/>
        </w:numPr>
        <w:ind w:left="849" w:hanging="141"/>
      </w:pPr>
    </w:p>
    <w:sectPr w:rsidR="006A0297" w:rsidRPr="000C6E64" w:rsidSect="000C6E64">
      <w:headerReference w:type="default" r:id="rId54"/>
      <w:footerReference w:type="default" r:id="rId55"/>
      <w:headerReference w:type="first" r:id="rId56"/>
      <w:footerReference w:type="first" r:id="rId57"/>
      <w:pgSz w:w="11906" w:h="16838" w:code="9"/>
      <w:pgMar w:top="1247" w:right="1588" w:bottom="1418" w:left="1247" w:header="73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AF2" w:rsidRDefault="00732AF2">
      <w:r>
        <w:separator/>
      </w:r>
    </w:p>
  </w:endnote>
  <w:endnote w:type="continuationSeparator" w:id="0">
    <w:p w:rsidR="00732AF2" w:rsidRDefault="0073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35" w:rsidRDefault="00001D3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4"/>
      <w:gridCol w:w="562"/>
      <w:gridCol w:w="142"/>
      <w:gridCol w:w="3041"/>
      <w:gridCol w:w="1475"/>
      <w:gridCol w:w="1721"/>
      <w:gridCol w:w="1486"/>
    </w:tblGrid>
    <w:tr w:rsidR="00732AF2" w:rsidRPr="00E13FFA" w:rsidTr="00001D35">
      <w:tc>
        <w:tcPr>
          <w:tcW w:w="714" w:type="dxa"/>
        </w:tcPr>
        <w:p w:rsidR="00732AF2" w:rsidRPr="00E13FFA" w:rsidRDefault="00732AF2" w:rsidP="000A25A5">
          <w:pPr>
            <w:pStyle w:val="Kopfzeile"/>
            <w:rPr>
              <w:sz w:val="14"/>
              <w:szCs w:val="14"/>
            </w:rPr>
          </w:pPr>
          <w:r>
            <w:rPr>
              <w:sz w:val="14"/>
              <w:szCs w:val="14"/>
            </w:rPr>
            <w:t>Autor</w:t>
          </w:r>
        </w:p>
      </w:tc>
      <w:tc>
        <w:tcPr>
          <w:tcW w:w="704" w:type="dxa"/>
          <w:gridSpan w:val="2"/>
        </w:tcPr>
        <w:p w:rsidR="00732AF2" w:rsidRPr="00E13FFA" w:rsidRDefault="00732AF2" w:rsidP="0005148E">
          <w:pPr>
            <w:pStyle w:val="Kopfzeile"/>
            <w:rPr>
              <w:sz w:val="14"/>
              <w:szCs w:val="14"/>
            </w:rPr>
          </w:pPr>
          <w:r>
            <w:rPr>
              <w:sz w:val="14"/>
              <w:szCs w:val="14"/>
            </w:rPr>
            <w:t>VR, MG</w:t>
          </w:r>
        </w:p>
      </w:tc>
      <w:tc>
        <w:tcPr>
          <w:tcW w:w="3041" w:type="dxa"/>
        </w:tcPr>
        <w:p w:rsidR="00732AF2" w:rsidRPr="00207297" w:rsidRDefault="00732AF2" w:rsidP="000A25A5">
          <w:pPr>
            <w:pStyle w:val="Kopfzeile"/>
            <w:rPr>
              <w:color w:val="808080"/>
              <w:sz w:val="12"/>
              <w:szCs w:val="12"/>
            </w:rPr>
          </w:pPr>
          <w:r w:rsidRPr="00207297">
            <w:rPr>
              <w:color w:val="808080"/>
              <w:sz w:val="12"/>
              <w:szCs w:val="12"/>
            </w:rPr>
            <w:t>Erstellungsdatum</w:t>
          </w:r>
        </w:p>
      </w:tc>
      <w:tc>
        <w:tcPr>
          <w:tcW w:w="1475" w:type="dxa"/>
        </w:tcPr>
        <w:p w:rsidR="00732AF2" w:rsidRPr="00850C81" w:rsidRDefault="00732AF2" w:rsidP="000A25A5">
          <w:pPr>
            <w:pStyle w:val="Kopfzeile"/>
            <w:rPr>
              <w:color w:val="808080"/>
              <w:sz w:val="12"/>
              <w:szCs w:val="12"/>
            </w:rPr>
          </w:pPr>
          <w:r w:rsidRPr="00850C81">
            <w:rPr>
              <w:color w:val="808080"/>
              <w:sz w:val="12"/>
              <w:szCs w:val="12"/>
            </w:rPr>
            <w:fldChar w:fldCharType="begin"/>
          </w:r>
          <w:r w:rsidRPr="00850C81">
            <w:rPr>
              <w:color w:val="808080"/>
              <w:sz w:val="12"/>
              <w:szCs w:val="12"/>
            </w:rPr>
            <w:instrText xml:space="preserve"> CREATEDATE  \@ "dd.MM.yy"  \* MERGEFORMAT </w:instrText>
          </w:r>
          <w:r w:rsidRPr="00850C81">
            <w:rPr>
              <w:color w:val="808080"/>
              <w:sz w:val="12"/>
              <w:szCs w:val="12"/>
            </w:rPr>
            <w:fldChar w:fldCharType="separate"/>
          </w:r>
          <w:r w:rsidR="00F64CAD">
            <w:rPr>
              <w:noProof/>
              <w:color w:val="808080"/>
              <w:sz w:val="12"/>
              <w:szCs w:val="12"/>
            </w:rPr>
            <w:t>23.01.13</w:t>
          </w:r>
          <w:r w:rsidRPr="00850C81">
            <w:rPr>
              <w:color w:val="808080"/>
              <w:sz w:val="12"/>
              <w:szCs w:val="12"/>
            </w:rPr>
            <w:fldChar w:fldCharType="end"/>
          </w:r>
        </w:p>
      </w:tc>
      <w:tc>
        <w:tcPr>
          <w:tcW w:w="1721" w:type="dxa"/>
        </w:tcPr>
        <w:p w:rsidR="00732AF2" w:rsidRPr="00E13FFA" w:rsidRDefault="00732AF2" w:rsidP="000A25A5">
          <w:pPr>
            <w:pStyle w:val="Kopfzeile"/>
            <w:rPr>
              <w:sz w:val="14"/>
              <w:szCs w:val="14"/>
            </w:rPr>
          </w:pPr>
          <w:r w:rsidRPr="00E13FFA">
            <w:rPr>
              <w:sz w:val="14"/>
              <w:szCs w:val="14"/>
            </w:rPr>
            <w:t>letzte Aktualisierung</w:t>
          </w:r>
        </w:p>
      </w:tc>
      <w:tc>
        <w:tcPr>
          <w:tcW w:w="1486" w:type="dxa"/>
        </w:tcPr>
        <w:p w:rsidR="00732AF2" w:rsidRPr="00E13FFA" w:rsidRDefault="00732AF2" w:rsidP="000A25A5">
          <w:pPr>
            <w:pStyle w:val="Kopfzeile"/>
            <w:rPr>
              <w:sz w:val="14"/>
              <w:szCs w:val="14"/>
            </w:rPr>
          </w:pPr>
          <w:r>
            <w:rPr>
              <w:sz w:val="14"/>
              <w:szCs w:val="14"/>
            </w:rPr>
            <w:fldChar w:fldCharType="begin"/>
          </w:r>
          <w:r>
            <w:rPr>
              <w:sz w:val="14"/>
              <w:szCs w:val="14"/>
            </w:rPr>
            <w:instrText xml:space="preserve"> SAVEDATE  \@ "dd.MM.yy"  \* MERGEFORMAT </w:instrText>
          </w:r>
          <w:r>
            <w:rPr>
              <w:sz w:val="14"/>
              <w:szCs w:val="14"/>
            </w:rPr>
            <w:fldChar w:fldCharType="separate"/>
          </w:r>
          <w:r w:rsidR="00F64CAD">
            <w:rPr>
              <w:noProof/>
              <w:sz w:val="14"/>
              <w:szCs w:val="14"/>
            </w:rPr>
            <w:t>24.01.13</w:t>
          </w:r>
          <w:r>
            <w:rPr>
              <w:sz w:val="14"/>
              <w:szCs w:val="14"/>
            </w:rPr>
            <w:fldChar w:fldCharType="end"/>
          </w:r>
        </w:p>
      </w:tc>
    </w:tr>
    <w:tr w:rsidR="00732AF2" w:rsidRPr="00E13FFA" w:rsidTr="00001D35">
      <w:tc>
        <w:tcPr>
          <w:tcW w:w="714" w:type="dxa"/>
        </w:tcPr>
        <w:p w:rsidR="00732AF2" w:rsidRPr="00E13FFA" w:rsidRDefault="00732AF2" w:rsidP="000A25A5">
          <w:pPr>
            <w:pStyle w:val="Kopfzeile"/>
            <w:rPr>
              <w:sz w:val="14"/>
              <w:szCs w:val="14"/>
            </w:rPr>
          </w:pPr>
          <w:r w:rsidRPr="00E13FFA">
            <w:rPr>
              <w:sz w:val="14"/>
              <w:szCs w:val="14"/>
            </w:rPr>
            <w:t>Status</w:t>
          </w:r>
        </w:p>
      </w:tc>
      <w:tc>
        <w:tcPr>
          <w:tcW w:w="562" w:type="dxa"/>
        </w:tcPr>
        <w:p w:rsidR="00732AF2" w:rsidRPr="00E13FFA" w:rsidRDefault="00732AF2" w:rsidP="000A25A5">
          <w:pPr>
            <w:pStyle w:val="Kopfzeile"/>
            <w:rPr>
              <w:sz w:val="14"/>
              <w:szCs w:val="14"/>
            </w:rPr>
          </w:pPr>
          <w:proofErr w:type="spellStart"/>
          <w:r w:rsidRPr="00E13FFA">
            <w:rPr>
              <w:sz w:val="14"/>
              <w:szCs w:val="14"/>
            </w:rPr>
            <w:t>freig</w:t>
          </w:r>
          <w:proofErr w:type="spellEnd"/>
        </w:p>
      </w:tc>
      <w:tc>
        <w:tcPr>
          <w:tcW w:w="6379" w:type="dxa"/>
          <w:gridSpan w:val="4"/>
        </w:tcPr>
        <w:p w:rsidR="00732AF2" w:rsidRPr="00F32EAF" w:rsidRDefault="00732AF2" w:rsidP="00E957EF">
          <w:pPr>
            <w:pStyle w:val="Kopfzeile"/>
            <w:rPr>
              <w:sz w:val="14"/>
              <w:szCs w:val="14"/>
              <w:lang w:val="de-AT"/>
            </w:rPr>
          </w:pPr>
          <w:proofErr w:type="spellStart"/>
          <w:r w:rsidRPr="00F32EAF">
            <w:rPr>
              <w:sz w:val="14"/>
              <w:szCs w:val="14"/>
              <w:lang w:val="de-AT"/>
            </w:rPr>
            <w:t>Dok</w:t>
          </w:r>
          <w:proofErr w:type="spellEnd"/>
          <w:r w:rsidRPr="00F32EAF">
            <w:rPr>
              <w:sz w:val="14"/>
              <w:szCs w:val="14"/>
              <w:lang w:val="de-AT"/>
            </w:rPr>
            <w:t>-Name:</w:t>
          </w:r>
          <w:r>
            <w:rPr>
              <w:sz w:val="14"/>
              <w:szCs w:val="14"/>
              <w:lang w:val="de-AT"/>
            </w:rPr>
            <w:br/>
          </w:r>
          <w:r w:rsidRPr="00E13FFA">
            <w:rPr>
              <w:sz w:val="14"/>
              <w:szCs w:val="14"/>
            </w:rPr>
            <w:fldChar w:fldCharType="begin"/>
          </w:r>
          <w:r w:rsidRPr="00F32EAF">
            <w:rPr>
              <w:sz w:val="14"/>
              <w:szCs w:val="14"/>
              <w:lang w:val="de-AT"/>
            </w:rPr>
            <w:instrText xml:space="preserve"> INFO  FileName  \* MERGEFORMAT </w:instrText>
          </w:r>
          <w:r w:rsidRPr="00E13FFA">
            <w:rPr>
              <w:sz w:val="14"/>
              <w:szCs w:val="14"/>
            </w:rPr>
            <w:fldChar w:fldCharType="separate"/>
          </w:r>
          <w:r w:rsidR="00F64CAD">
            <w:rPr>
              <w:sz w:val="14"/>
              <w:szCs w:val="14"/>
              <w:lang w:val="de-AT"/>
            </w:rPr>
            <w:t>STUDAKT_STUDSTAMM_FDAD_Studierendenakt_Studierendenstammdaten_Jan13.docx</w:t>
          </w:r>
          <w:r w:rsidRPr="00E13FFA">
            <w:rPr>
              <w:sz w:val="14"/>
              <w:szCs w:val="14"/>
            </w:rPr>
            <w:fldChar w:fldCharType="end"/>
          </w:r>
        </w:p>
      </w:tc>
      <w:tc>
        <w:tcPr>
          <w:tcW w:w="1486" w:type="dxa"/>
        </w:tcPr>
        <w:p w:rsidR="00732AF2" w:rsidRPr="00E13FFA" w:rsidRDefault="00732AF2" w:rsidP="00001D35">
          <w:pPr>
            <w:pStyle w:val="Kopfzeile"/>
            <w:rPr>
              <w:sz w:val="14"/>
              <w:szCs w:val="14"/>
            </w:rPr>
          </w:pPr>
          <w:r w:rsidRPr="00E13FFA">
            <w:rPr>
              <w:rFonts w:cs="Arial"/>
              <w:color w:val="000000"/>
              <w:sz w:val="14"/>
              <w:szCs w:val="14"/>
            </w:rPr>
            <w:t>©2</w:t>
          </w:r>
          <w:r>
            <w:rPr>
              <w:rFonts w:cs="Arial"/>
              <w:color w:val="000000"/>
              <w:sz w:val="14"/>
              <w:szCs w:val="14"/>
            </w:rPr>
            <w:t>01</w:t>
          </w:r>
          <w:r w:rsidR="00001D35">
            <w:rPr>
              <w:rFonts w:cs="Arial"/>
              <w:color w:val="000000"/>
              <w:sz w:val="14"/>
              <w:szCs w:val="14"/>
            </w:rPr>
            <w:t>3</w:t>
          </w:r>
          <w:r>
            <w:rPr>
              <w:rFonts w:cs="Arial"/>
              <w:color w:val="000000"/>
              <w:sz w:val="14"/>
              <w:szCs w:val="14"/>
            </w:rPr>
            <w:t xml:space="preserve"> Technische Universität Graz</w:t>
          </w:r>
        </w:p>
      </w:tc>
    </w:tr>
  </w:tbl>
  <w:p w:rsidR="00732AF2" w:rsidRPr="002722F6" w:rsidRDefault="00732AF2" w:rsidP="000A25A5">
    <w:pPr>
      <w:pStyle w:val="Fuzeile"/>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6"/>
      <w:gridCol w:w="1418"/>
      <w:gridCol w:w="708"/>
    </w:tblGrid>
    <w:tr w:rsidR="00732AF2" w:rsidRPr="00850C81" w:rsidTr="00001D35">
      <w:tc>
        <w:tcPr>
          <w:tcW w:w="7016" w:type="dxa"/>
        </w:tcPr>
        <w:p w:rsidR="00732AF2" w:rsidRPr="00850C81" w:rsidRDefault="00732AF2" w:rsidP="000A25A5">
          <w:pPr>
            <w:pStyle w:val="Fuzeile"/>
            <w:tabs>
              <w:tab w:val="right" w:pos="9072"/>
            </w:tabs>
            <w:rPr>
              <w:sz w:val="14"/>
              <w:szCs w:val="16"/>
              <w:lang w:val="de-AT"/>
            </w:rPr>
          </w:pPr>
          <w:proofErr w:type="spellStart"/>
          <w:r w:rsidRPr="00850C81">
            <w:rPr>
              <w:sz w:val="14"/>
              <w:szCs w:val="16"/>
              <w:lang w:val="de-AT"/>
            </w:rPr>
            <w:t>Dok</w:t>
          </w:r>
          <w:proofErr w:type="spellEnd"/>
          <w:r w:rsidRPr="00850C81">
            <w:rPr>
              <w:sz w:val="14"/>
              <w:szCs w:val="16"/>
              <w:lang w:val="de-AT"/>
            </w:rPr>
            <w:t xml:space="preserve">-Name: </w:t>
          </w:r>
          <w:r w:rsidRPr="00850C81">
            <w:rPr>
              <w:sz w:val="14"/>
              <w:szCs w:val="16"/>
            </w:rPr>
            <w:fldChar w:fldCharType="begin"/>
          </w:r>
          <w:r w:rsidRPr="00850C81">
            <w:rPr>
              <w:sz w:val="14"/>
              <w:szCs w:val="16"/>
              <w:lang w:val="de-AT"/>
            </w:rPr>
            <w:instrText xml:space="preserve"> INFO  FileName  \* MERGEFORMAT </w:instrText>
          </w:r>
          <w:r w:rsidRPr="00850C81">
            <w:rPr>
              <w:sz w:val="14"/>
              <w:szCs w:val="16"/>
            </w:rPr>
            <w:fldChar w:fldCharType="separate"/>
          </w:r>
          <w:r w:rsidR="00F64CAD">
            <w:rPr>
              <w:sz w:val="14"/>
              <w:szCs w:val="16"/>
              <w:lang w:val="de-AT"/>
            </w:rPr>
            <w:t>STUDAKT_STUDSTAMM_FDAD_Studierendenakt_Studierendenstammdaten_Jan13.docx</w:t>
          </w:r>
          <w:r w:rsidRPr="00850C81">
            <w:rPr>
              <w:sz w:val="14"/>
              <w:szCs w:val="16"/>
            </w:rPr>
            <w:fldChar w:fldCharType="end"/>
          </w:r>
        </w:p>
      </w:tc>
      <w:tc>
        <w:tcPr>
          <w:tcW w:w="1418" w:type="dxa"/>
        </w:tcPr>
        <w:p w:rsidR="00732AF2" w:rsidRPr="00850C81" w:rsidRDefault="00001D35" w:rsidP="000A25A5">
          <w:pPr>
            <w:pStyle w:val="Fuzeile"/>
            <w:rPr>
              <w:sz w:val="14"/>
              <w:szCs w:val="16"/>
            </w:rPr>
          </w:pPr>
          <w:r>
            <w:rPr>
              <w:rFonts w:cs="Arial"/>
              <w:color w:val="000000"/>
              <w:sz w:val="14"/>
              <w:szCs w:val="16"/>
            </w:rPr>
            <w:t>© 2013</w:t>
          </w:r>
          <w:r w:rsidR="00732AF2" w:rsidRPr="00850C81">
            <w:rPr>
              <w:rFonts w:cs="Arial"/>
              <w:color w:val="000000"/>
              <w:sz w:val="14"/>
              <w:szCs w:val="16"/>
            </w:rPr>
            <w:t xml:space="preserve"> TU Graz</w:t>
          </w:r>
        </w:p>
      </w:tc>
      <w:tc>
        <w:tcPr>
          <w:tcW w:w="708" w:type="dxa"/>
        </w:tcPr>
        <w:p w:rsidR="00732AF2" w:rsidRPr="00850C81" w:rsidRDefault="00001D35" w:rsidP="00001D35">
          <w:pPr>
            <w:pStyle w:val="Fuzeile"/>
            <w:rPr>
              <w:sz w:val="14"/>
              <w:szCs w:val="16"/>
            </w:rPr>
          </w:pPr>
          <w:r>
            <w:rPr>
              <w:noProof/>
              <w:sz w:val="14"/>
              <w:szCs w:val="16"/>
            </w:rPr>
            <w:t>Jan 13</w:t>
          </w:r>
        </w:p>
      </w:tc>
    </w:tr>
  </w:tbl>
  <w:p w:rsidR="00732AF2" w:rsidRPr="005C3305" w:rsidRDefault="00732AF2" w:rsidP="000A25A5">
    <w:pPr>
      <w:pStyle w:val="Fuzeile"/>
      <w:rPr>
        <w:sz w:val="8"/>
        <w:szCs w:val="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731"/>
      <w:gridCol w:w="687"/>
      <w:gridCol w:w="1701"/>
      <w:gridCol w:w="5528"/>
      <w:gridCol w:w="2551"/>
      <w:gridCol w:w="2268"/>
    </w:tblGrid>
    <w:tr w:rsidR="00732AF2" w:rsidRPr="00E13FFA" w:rsidTr="00001D35">
      <w:tc>
        <w:tcPr>
          <w:tcW w:w="709" w:type="dxa"/>
        </w:tcPr>
        <w:p w:rsidR="00732AF2" w:rsidRPr="00E13FFA" w:rsidRDefault="00732AF2" w:rsidP="000A25A5">
          <w:pPr>
            <w:pStyle w:val="Kopfzeile"/>
            <w:rPr>
              <w:sz w:val="14"/>
              <w:szCs w:val="14"/>
            </w:rPr>
          </w:pPr>
          <w:r>
            <w:rPr>
              <w:sz w:val="14"/>
              <w:szCs w:val="14"/>
            </w:rPr>
            <w:t>Autor</w:t>
          </w:r>
        </w:p>
      </w:tc>
      <w:tc>
        <w:tcPr>
          <w:tcW w:w="1418" w:type="dxa"/>
          <w:gridSpan w:val="2"/>
        </w:tcPr>
        <w:p w:rsidR="00732AF2" w:rsidRPr="00E13FFA" w:rsidRDefault="00732AF2" w:rsidP="000A25A5">
          <w:pPr>
            <w:pStyle w:val="Kopfzeile"/>
            <w:rPr>
              <w:sz w:val="14"/>
              <w:szCs w:val="14"/>
            </w:rPr>
          </w:pPr>
          <w:r>
            <w:rPr>
              <w:sz w:val="14"/>
              <w:szCs w:val="14"/>
            </w:rPr>
            <w:t>VR, MG</w:t>
          </w:r>
        </w:p>
      </w:tc>
      <w:tc>
        <w:tcPr>
          <w:tcW w:w="1701" w:type="dxa"/>
        </w:tcPr>
        <w:p w:rsidR="00732AF2" w:rsidRPr="00207297" w:rsidRDefault="00732AF2" w:rsidP="000A25A5">
          <w:pPr>
            <w:pStyle w:val="Kopfzeile"/>
            <w:rPr>
              <w:color w:val="808080"/>
              <w:sz w:val="12"/>
              <w:szCs w:val="12"/>
            </w:rPr>
          </w:pPr>
          <w:r w:rsidRPr="00207297">
            <w:rPr>
              <w:color w:val="808080"/>
              <w:sz w:val="12"/>
              <w:szCs w:val="12"/>
            </w:rPr>
            <w:t>Erstellungsdatum</w:t>
          </w:r>
        </w:p>
      </w:tc>
      <w:tc>
        <w:tcPr>
          <w:tcW w:w="5528" w:type="dxa"/>
        </w:tcPr>
        <w:p w:rsidR="00732AF2" w:rsidRPr="00207297" w:rsidRDefault="00732AF2" w:rsidP="000A25A5">
          <w:pPr>
            <w:pStyle w:val="Kopfzeile"/>
            <w:rPr>
              <w:color w:val="808080"/>
              <w:sz w:val="12"/>
              <w:szCs w:val="12"/>
            </w:rPr>
          </w:pPr>
          <w:r w:rsidRPr="00207297">
            <w:rPr>
              <w:color w:val="808080"/>
              <w:sz w:val="12"/>
              <w:szCs w:val="12"/>
            </w:rPr>
            <w:fldChar w:fldCharType="begin"/>
          </w:r>
          <w:r w:rsidRPr="00207297">
            <w:rPr>
              <w:color w:val="808080"/>
              <w:sz w:val="12"/>
              <w:szCs w:val="12"/>
            </w:rPr>
            <w:instrText xml:space="preserve"> CREATEDATE  \@ "dd.MM.yy"  \* MERGEFORMAT </w:instrText>
          </w:r>
          <w:r w:rsidRPr="00207297">
            <w:rPr>
              <w:color w:val="808080"/>
              <w:sz w:val="12"/>
              <w:szCs w:val="12"/>
            </w:rPr>
            <w:fldChar w:fldCharType="separate"/>
          </w:r>
          <w:r w:rsidR="00F64CAD">
            <w:rPr>
              <w:noProof/>
              <w:color w:val="808080"/>
              <w:sz w:val="12"/>
              <w:szCs w:val="12"/>
            </w:rPr>
            <w:t>23.01.13</w:t>
          </w:r>
          <w:r w:rsidRPr="00207297">
            <w:rPr>
              <w:color w:val="808080"/>
              <w:sz w:val="12"/>
              <w:szCs w:val="12"/>
            </w:rPr>
            <w:fldChar w:fldCharType="end"/>
          </w:r>
        </w:p>
      </w:tc>
      <w:tc>
        <w:tcPr>
          <w:tcW w:w="2551" w:type="dxa"/>
        </w:tcPr>
        <w:p w:rsidR="00732AF2" w:rsidRPr="00E13FFA" w:rsidRDefault="00732AF2" w:rsidP="000A25A5">
          <w:pPr>
            <w:pStyle w:val="Kopfzeile"/>
            <w:rPr>
              <w:sz w:val="14"/>
              <w:szCs w:val="14"/>
            </w:rPr>
          </w:pPr>
          <w:r w:rsidRPr="00E13FFA">
            <w:rPr>
              <w:sz w:val="14"/>
              <w:szCs w:val="14"/>
            </w:rPr>
            <w:t>letzte Aktualisierung</w:t>
          </w:r>
        </w:p>
      </w:tc>
      <w:tc>
        <w:tcPr>
          <w:tcW w:w="2268" w:type="dxa"/>
        </w:tcPr>
        <w:p w:rsidR="00732AF2" w:rsidRPr="00E13FFA" w:rsidRDefault="00732AF2" w:rsidP="000A25A5">
          <w:pPr>
            <w:pStyle w:val="Kopfzeile"/>
            <w:rPr>
              <w:sz w:val="14"/>
              <w:szCs w:val="14"/>
            </w:rPr>
          </w:pPr>
          <w:r>
            <w:rPr>
              <w:sz w:val="14"/>
              <w:szCs w:val="14"/>
            </w:rPr>
            <w:fldChar w:fldCharType="begin"/>
          </w:r>
          <w:r>
            <w:rPr>
              <w:sz w:val="14"/>
              <w:szCs w:val="14"/>
            </w:rPr>
            <w:instrText xml:space="preserve"> SAVEDATE  \@ "dd.MM.yy"  \* MERGEFORMAT </w:instrText>
          </w:r>
          <w:r>
            <w:rPr>
              <w:sz w:val="14"/>
              <w:szCs w:val="14"/>
            </w:rPr>
            <w:fldChar w:fldCharType="separate"/>
          </w:r>
          <w:r w:rsidR="00F64CAD">
            <w:rPr>
              <w:noProof/>
              <w:sz w:val="14"/>
              <w:szCs w:val="14"/>
            </w:rPr>
            <w:t>24.01.13</w:t>
          </w:r>
          <w:r>
            <w:rPr>
              <w:sz w:val="14"/>
              <w:szCs w:val="14"/>
            </w:rPr>
            <w:fldChar w:fldCharType="end"/>
          </w:r>
        </w:p>
      </w:tc>
    </w:tr>
    <w:tr w:rsidR="00732AF2" w:rsidRPr="00E13FFA" w:rsidTr="00001D35">
      <w:tc>
        <w:tcPr>
          <w:tcW w:w="709" w:type="dxa"/>
        </w:tcPr>
        <w:p w:rsidR="00732AF2" w:rsidRPr="00E13FFA" w:rsidRDefault="00732AF2" w:rsidP="000A25A5">
          <w:pPr>
            <w:pStyle w:val="Kopfzeile"/>
            <w:rPr>
              <w:sz w:val="14"/>
              <w:szCs w:val="14"/>
            </w:rPr>
          </w:pPr>
          <w:r w:rsidRPr="00E13FFA">
            <w:rPr>
              <w:sz w:val="14"/>
              <w:szCs w:val="14"/>
            </w:rPr>
            <w:t>Status</w:t>
          </w:r>
        </w:p>
      </w:tc>
      <w:tc>
        <w:tcPr>
          <w:tcW w:w="731" w:type="dxa"/>
        </w:tcPr>
        <w:p w:rsidR="00732AF2" w:rsidRPr="00E13FFA" w:rsidRDefault="00732AF2" w:rsidP="000A25A5">
          <w:pPr>
            <w:pStyle w:val="Kopfzeile"/>
            <w:rPr>
              <w:sz w:val="14"/>
              <w:szCs w:val="14"/>
            </w:rPr>
          </w:pPr>
          <w:proofErr w:type="spellStart"/>
          <w:r w:rsidRPr="00E13FFA">
            <w:rPr>
              <w:sz w:val="14"/>
              <w:szCs w:val="14"/>
            </w:rPr>
            <w:t>freig</w:t>
          </w:r>
          <w:proofErr w:type="spellEnd"/>
        </w:p>
      </w:tc>
      <w:tc>
        <w:tcPr>
          <w:tcW w:w="7916" w:type="dxa"/>
          <w:gridSpan w:val="3"/>
        </w:tcPr>
        <w:p w:rsidR="00732AF2" w:rsidRPr="0085200F" w:rsidRDefault="00732AF2" w:rsidP="000A25A5">
          <w:pPr>
            <w:pStyle w:val="Kopfzeile"/>
            <w:rPr>
              <w:sz w:val="14"/>
              <w:szCs w:val="14"/>
              <w:lang w:val="de-AT"/>
            </w:rPr>
          </w:pPr>
          <w:proofErr w:type="spellStart"/>
          <w:r w:rsidRPr="0085200F">
            <w:rPr>
              <w:sz w:val="14"/>
              <w:szCs w:val="14"/>
              <w:lang w:val="de-AT"/>
            </w:rPr>
            <w:t>Dok</w:t>
          </w:r>
          <w:proofErr w:type="spellEnd"/>
          <w:r w:rsidRPr="0085200F">
            <w:rPr>
              <w:sz w:val="14"/>
              <w:szCs w:val="14"/>
              <w:lang w:val="de-AT"/>
            </w:rPr>
            <w:t xml:space="preserve">-Name: </w:t>
          </w:r>
          <w:r w:rsidRPr="00E13FFA">
            <w:rPr>
              <w:sz w:val="14"/>
              <w:szCs w:val="14"/>
            </w:rPr>
            <w:fldChar w:fldCharType="begin"/>
          </w:r>
          <w:r w:rsidRPr="0085200F">
            <w:rPr>
              <w:sz w:val="14"/>
              <w:szCs w:val="14"/>
              <w:lang w:val="de-AT"/>
            </w:rPr>
            <w:instrText xml:space="preserve"> INFO  FileName  \* MERGEFORMAT </w:instrText>
          </w:r>
          <w:r w:rsidRPr="00E13FFA">
            <w:rPr>
              <w:sz w:val="14"/>
              <w:szCs w:val="14"/>
            </w:rPr>
            <w:fldChar w:fldCharType="separate"/>
          </w:r>
          <w:r w:rsidR="00F64CAD">
            <w:rPr>
              <w:sz w:val="14"/>
              <w:szCs w:val="14"/>
              <w:lang w:val="de-AT"/>
            </w:rPr>
            <w:t>STUDAKT_STUDSTAMM_FDAD_Studierendenakt_Studierendenstammdaten_Jan13.docx</w:t>
          </w:r>
          <w:r w:rsidRPr="00E13FFA">
            <w:rPr>
              <w:sz w:val="14"/>
              <w:szCs w:val="14"/>
            </w:rPr>
            <w:fldChar w:fldCharType="end"/>
          </w:r>
        </w:p>
      </w:tc>
      <w:tc>
        <w:tcPr>
          <w:tcW w:w="4819" w:type="dxa"/>
          <w:gridSpan w:val="2"/>
        </w:tcPr>
        <w:p w:rsidR="00732AF2" w:rsidRPr="00E13FFA" w:rsidRDefault="00732AF2" w:rsidP="00001D35">
          <w:pPr>
            <w:pStyle w:val="Kopfzeile"/>
            <w:rPr>
              <w:sz w:val="14"/>
              <w:szCs w:val="14"/>
            </w:rPr>
          </w:pPr>
          <w:r w:rsidRPr="00E13FFA">
            <w:rPr>
              <w:rFonts w:cs="Arial"/>
              <w:color w:val="000000"/>
              <w:sz w:val="14"/>
              <w:szCs w:val="14"/>
            </w:rPr>
            <w:t>©2</w:t>
          </w:r>
          <w:r>
            <w:rPr>
              <w:rFonts w:cs="Arial"/>
              <w:color w:val="000000"/>
              <w:sz w:val="14"/>
              <w:szCs w:val="14"/>
            </w:rPr>
            <w:t>01</w:t>
          </w:r>
          <w:r w:rsidR="00001D35">
            <w:rPr>
              <w:rFonts w:cs="Arial"/>
              <w:color w:val="000000"/>
              <w:sz w:val="14"/>
              <w:szCs w:val="14"/>
            </w:rPr>
            <w:t>3</w:t>
          </w:r>
          <w:r>
            <w:rPr>
              <w:rFonts w:cs="Arial"/>
              <w:color w:val="000000"/>
              <w:sz w:val="14"/>
              <w:szCs w:val="14"/>
            </w:rPr>
            <w:t xml:space="preserve"> Technische Universität Graz</w:t>
          </w:r>
        </w:p>
      </w:tc>
    </w:tr>
  </w:tbl>
  <w:p w:rsidR="00732AF2" w:rsidRPr="002722F6" w:rsidRDefault="00732AF2" w:rsidP="000A25A5">
    <w:pPr>
      <w:pStyle w:val="Fuzeile"/>
      <w:rPr>
        <w:sz w:val="8"/>
        <w:szCs w:val="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4"/>
      <w:gridCol w:w="562"/>
      <w:gridCol w:w="142"/>
      <w:gridCol w:w="3041"/>
      <w:gridCol w:w="1475"/>
      <w:gridCol w:w="1721"/>
      <w:gridCol w:w="1486"/>
    </w:tblGrid>
    <w:tr w:rsidR="00732AF2" w:rsidRPr="00E13FFA" w:rsidTr="00001D35">
      <w:tc>
        <w:tcPr>
          <w:tcW w:w="714" w:type="dxa"/>
        </w:tcPr>
        <w:p w:rsidR="00732AF2" w:rsidRPr="00E13FFA" w:rsidRDefault="00732AF2" w:rsidP="00AF415E">
          <w:pPr>
            <w:pStyle w:val="Kopfzeile"/>
            <w:rPr>
              <w:sz w:val="14"/>
              <w:szCs w:val="14"/>
            </w:rPr>
          </w:pPr>
          <w:r>
            <w:rPr>
              <w:sz w:val="14"/>
              <w:szCs w:val="14"/>
            </w:rPr>
            <w:t>Autor</w:t>
          </w:r>
        </w:p>
      </w:tc>
      <w:tc>
        <w:tcPr>
          <w:tcW w:w="704" w:type="dxa"/>
          <w:gridSpan w:val="2"/>
        </w:tcPr>
        <w:p w:rsidR="00732AF2" w:rsidRPr="00E13FFA" w:rsidRDefault="00732AF2" w:rsidP="00AF415E">
          <w:pPr>
            <w:pStyle w:val="Kopfzeile"/>
            <w:rPr>
              <w:sz w:val="14"/>
              <w:szCs w:val="14"/>
            </w:rPr>
          </w:pPr>
          <w:r>
            <w:rPr>
              <w:sz w:val="14"/>
              <w:szCs w:val="14"/>
            </w:rPr>
            <w:t>VR, MG</w:t>
          </w:r>
        </w:p>
      </w:tc>
      <w:tc>
        <w:tcPr>
          <w:tcW w:w="3041" w:type="dxa"/>
        </w:tcPr>
        <w:p w:rsidR="00732AF2" w:rsidRPr="00207297" w:rsidRDefault="00732AF2" w:rsidP="00AF415E">
          <w:pPr>
            <w:pStyle w:val="Kopfzeile"/>
            <w:rPr>
              <w:color w:val="808080"/>
              <w:sz w:val="12"/>
              <w:szCs w:val="12"/>
            </w:rPr>
          </w:pPr>
          <w:r w:rsidRPr="00207297">
            <w:rPr>
              <w:color w:val="808080"/>
              <w:sz w:val="12"/>
              <w:szCs w:val="12"/>
            </w:rPr>
            <w:t>Erstellungsdatum</w:t>
          </w:r>
        </w:p>
      </w:tc>
      <w:tc>
        <w:tcPr>
          <w:tcW w:w="1475" w:type="dxa"/>
        </w:tcPr>
        <w:p w:rsidR="00732AF2" w:rsidRPr="00207297" w:rsidRDefault="00732AF2" w:rsidP="00AF415E">
          <w:pPr>
            <w:pStyle w:val="Kopfzeile"/>
            <w:rPr>
              <w:color w:val="808080"/>
              <w:sz w:val="12"/>
              <w:szCs w:val="12"/>
            </w:rPr>
          </w:pPr>
          <w:r w:rsidRPr="00207297">
            <w:rPr>
              <w:color w:val="808080"/>
              <w:sz w:val="12"/>
              <w:szCs w:val="12"/>
            </w:rPr>
            <w:fldChar w:fldCharType="begin"/>
          </w:r>
          <w:r w:rsidRPr="00207297">
            <w:rPr>
              <w:color w:val="808080"/>
              <w:sz w:val="12"/>
              <w:szCs w:val="12"/>
            </w:rPr>
            <w:instrText xml:space="preserve"> CREATEDATE  \@ "dd.MM.yy"  \* MERGEFORMAT </w:instrText>
          </w:r>
          <w:r w:rsidRPr="00207297">
            <w:rPr>
              <w:color w:val="808080"/>
              <w:sz w:val="12"/>
              <w:szCs w:val="12"/>
            </w:rPr>
            <w:fldChar w:fldCharType="separate"/>
          </w:r>
          <w:r w:rsidR="00F64CAD">
            <w:rPr>
              <w:noProof/>
              <w:color w:val="808080"/>
              <w:sz w:val="12"/>
              <w:szCs w:val="12"/>
            </w:rPr>
            <w:t>23.01.13</w:t>
          </w:r>
          <w:r w:rsidRPr="00207297">
            <w:rPr>
              <w:color w:val="808080"/>
              <w:sz w:val="12"/>
              <w:szCs w:val="12"/>
            </w:rPr>
            <w:fldChar w:fldCharType="end"/>
          </w:r>
        </w:p>
      </w:tc>
      <w:tc>
        <w:tcPr>
          <w:tcW w:w="1721" w:type="dxa"/>
        </w:tcPr>
        <w:p w:rsidR="00732AF2" w:rsidRPr="00E13FFA" w:rsidRDefault="00732AF2" w:rsidP="00AF415E">
          <w:pPr>
            <w:pStyle w:val="Kopfzeile"/>
            <w:rPr>
              <w:sz w:val="14"/>
              <w:szCs w:val="14"/>
            </w:rPr>
          </w:pPr>
          <w:r w:rsidRPr="00E13FFA">
            <w:rPr>
              <w:sz w:val="14"/>
              <w:szCs w:val="14"/>
            </w:rPr>
            <w:t>letzte Aktualisierung</w:t>
          </w:r>
        </w:p>
      </w:tc>
      <w:tc>
        <w:tcPr>
          <w:tcW w:w="1486" w:type="dxa"/>
        </w:tcPr>
        <w:p w:rsidR="00732AF2" w:rsidRPr="00E13FFA" w:rsidRDefault="00732AF2" w:rsidP="00AF415E">
          <w:pPr>
            <w:pStyle w:val="Kopfzeile"/>
            <w:rPr>
              <w:sz w:val="14"/>
              <w:szCs w:val="14"/>
            </w:rPr>
          </w:pPr>
          <w:r>
            <w:rPr>
              <w:sz w:val="14"/>
              <w:szCs w:val="14"/>
            </w:rPr>
            <w:fldChar w:fldCharType="begin"/>
          </w:r>
          <w:r>
            <w:rPr>
              <w:sz w:val="14"/>
              <w:szCs w:val="14"/>
            </w:rPr>
            <w:instrText xml:space="preserve"> SAVEDATE  \@ "dd.MM.yy"  \* MERGEFORMAT </w:instrText>
          </w:r>
          <w:r>
            <w:rPr>
              <w:sz w:val="14"/>
              <w:szCs w:val="14"/>
            </w:rPr>
            <w:fldChar w:fldCharType="separate"/>
          </w:r>
          <w:r w:rsidR="00F64CAD">
            <w:rPr>
              <w:noProof/>
              <w:sz w:val="14"/>
              <w:szCs w:val="14"/>
            </w:rPr>
            <w:t>24.01.13</w:t>
          </w:r>
          <w:r>
            <w:rPr>
              <w:sz w:val="14"/>
              <w:szCs w:val="14"/>
            </w:rPr>
            <w:fldChar w:fldCharType="end"/>
          </w:r>
        </w:p>
      </w:tc>
    </w:tr>
    <w:tr w:rsidR="00732AF2" w:rsidRPr="00E13FFA" w:rsidTr="00001D35">
      <w:tc>
        <w:tcPr>
          <w:tcW w:w="714" w:type="dxa"/>
        </w:tcPr>
        <w:p w:rsidR="00732AF2" w:rsidRPr="00E13FFA" w:rsidRDefault="00732AF2" w:rsidP="00AF415E">
          <w:pPr>
            <w:pStyle w:val="Kopfzeile"/>
            <w:rPr>
              <w:sz w:val="14"/>
              <w:szCs w:val="14"/>
            </w:rPr>
          </w:pPr>
          <w:r w:rsidRPr="00E13FFA">
            <w:rPr>
              <w:sz w:val="14"/>
              <w:szCs w:val="14"/>
            </w:rPr>
            <w:t>Status</w:t>
          </w:r>
        </w:p>
      </w:tc>
      <w:tc>
        <w:tcPr>
          <w:tcW w:w="562" w:type="dxa"/>
        </w:tcPr>
        <w:p w:rsidR="00732AF2" w:rsidRPr="00E13FFA" w:rsidRDefault="00732AF2" w:rsidP="00AF415E">
          <w:pPr>
            <w:pStyle w:val="Kopfzeile"/>
            <w:rPr>
              <w:sz w:val="14"/>
              <w:szCs w:val="14"/>
            </w:rPr>
          </w:pPr>
          <w:proofErr w:type="spellStart"/>
          <w:r w:rsidRPr="00E13FFA">
            <w:rPr>
              <w:sz w:val="14"/>
              <w:szCs w:val="14"/>
            </w:rPr>
            <w:t>freig</w:t>
          </w:r>
          <w:proofErr w:type="spellEnd"/>
        </w:p>
      </w:tc>
      <w:tc>
        <w:tcPr>
          <w:tcW w:w="6379" w:type="dxa"/>
          <w:gridSpan w:val="4"/>
        </w:tcPr>
        <w:p w:rsidR="00732AF2" w:rsidRPr="00F32EAF" w:rsidRDefault="00732AF2" w:rsidP="005E5152">
          <w:pPr>
            <w:pStyle w:val="Kopfzeile"/>
            <w:rPr>
              <w:sz w:val="14"/>
              <w:szCs w:val="14"/>
              <w:lang w:val="de-AT"/>
            </w:rPr>
          </w:pPr>
          <w:proofErr w:type="spellStart"/>
          <w:r w:rsidRPr="00F32EAF">
            <w:rPr>
              <w:sz w:val="14"/>
              <w:szCs w:val="14"/>
              <w:lang w:val="de-AT"/>
            </w:rPr>
            <w:t>Dok</w:t>
          </w:r>
          <w:proofErr w:type="spellEnd"/>
          <w:r w:rsidRPr="00F32EAF">
            <w:rPr>
              <w:sz w:val="14"/>
              <w:szCs w:val="14"/>
              <w:lang w:val="de-AT"/>
            </w:rPr>
            <w:t>-Name:</w:t>
          </w:r>
          <w:r>
            <w:rPr>
              <w:sz w:val="14"/>
              <w:szCs w:val="14"/>
              <w:lang w:val="de-AT"/>
            </w:rPr>
            <w:t xml:space="preserve"> </w:t>
          </w:r>
          <w:r w:rsidRPr="00E13FFA">
            <w:rPr>
              <w:sz w:val="14"/>
              <w:szCs w:val="14"/>
            </w:rPr>
            <w:fldChar w:fldCharType="begin"/>
          </w:r>
          <w:r w:rsidRPr="00F32EAF">
            <w:rPr>
              <w:sz w:val="14"/>
              <w:szCs w:val="14"/>
              <w:lang w:val="de-AT"/>
            </w:rPr>
            <w:instrText xml:space="preserve"> INFO  FileName  \* MERGEFORMAT </w:instrText>
          </w:r>
          <w:r w:rsidRPr="00E13FFA">
            <w:rPr>
              <w:sz w:val="14"/>
              <w:szCs w:val="14"/>
            </w:rPr>
            <w:fldChar w:fldCharType="separate"/>
          </w:r>
          <w:r w:rsidR="00F64CAD">
            <w:rPr>
              <w:sz w:val="14"/>
              <w:szCs w:val="14"/>
              <w:lang w:val="de-AT"/>
            </w:rPr>
            <w:t>STUDAKT_STUDSTAMM_FDAD_Studierendenakt_Studierendenstammdaten_Jan13.docx</w:t>
          </w:r>
          <w:r w:rsidRPr="00E13FFA">
            <w:rPr>
              <w:sz w:val="14"/>
              <w:szCs w:val="14"/>
            </w:rPr>
            <w:fldChar w:fldCharType="end"/>
          </w:r>
        </w:p>
      </w:tc>
      <w:tc>
        <w:tcPr>
          <w:tcW w:w="1486" w:type="dxa"/>
        </w:tcPr>
        <w:p w:rsidR="00732AF2" w:rsidRPr="00E13FFA" w:rsidRDefault="00732AF2" w:rsidP="00001D35">
          <w:pPr>
            <w:pStyle w:val="Kopfzeile"/>
            <w:rPr>
              <w:sz w:val="14"/>
              <w:szCs w:val="14"/>
            </w:rPr>
          </w:pPr>
          <w:r w:rsidRPr="00E13FFA">
            <w:rPr>
              <w:rFonts w:cs="Arial"/>
              <w:color w:val="000000"/>
              <w:sz w:val="14"/>
              <w:szCs w:val="14"/>
            </w:rPr>
            <w:t>©2</w:t>
          </w:r>
          <w:r>
            <w:rPr>
              <w:rFonts w:cs="Arial"/>
              <w:color w:val="000000"/>
              <w:sz w:val="14"/>
              <w:szCs w:val="14"/>
            </w:rPr>
            <w:t>01</w:t>
          </w:r>
          <w:r w:rsidR="00001D35">
            <w:rPr>
              <w:rFonts w:cs="Arial"/>
              <w:color w:val="000000"/>
              <w:sz w:val="14"/>
              <w:szCs w:val="14"/>
            </w:rPr>
            <w:t>3</w:t>
          </w:r>
          <w:r>
            <w:rPr>
              <w:rFonts w:cs="Arial"/>
              <w:color w:val="000000"/>
              <w:sz w:val="14"/>
              <w:szCs w:val="14"/>
            </w:rPr>
            <w:t xml:space="preserve"> Technische Universität Graz</w:t>
          </w:r>
        </w:p>
      </w:tc>
    </w:tr>
  </w:tbl>
  <w:p w:rsidR="00732AF2" w:rsidRPr="002722F6" w:rsidRDefault="00732AF2" w:rsidP="000A25A5">
    <w:pPr>
      <w:pStyle w:val="Fuzeile"/>
      <w:rPr>
        <w:sz w:val="8"/>
        <w:szCs w:val="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1985"/>
      <w:gridCol w:w="850"/>
    </w:tblGrid>
    <w:tr w:rsidR="00732AF2" w:rsidRPr="00E13FFA" w:rsidTr="000A25A5">
      <w:tc>
        <w:tcPr>
          <w:tcW w:w="6307" w:type="dxa"/>
        </w:tcPr>
        <w:p w:rsidR="00732AF2" w:rsidRPr="00BB47FC" w:rsidRDefault="00732AF2" w:rsidP="000A25A5">
          <w:pPr>
            <w:pStyle w:val="Fuzeile"/>
            <w:tabs>
              <w:tab w:val="right" w:pos="9072"/>
            </w:tabs>
            <w:rPr>
              <w:lang w:val="de-AT"/>
            </w:rPr>
          </w:pPr>
          <w:proofErr w:type="spellStart"/>
          <w:r w:rsidRPr="00BB47FC">
            <w:rPr>
              <w:lang w:val="de-AT"/>
            </w:rPr>
            <w:t>Dok</w:t>
          </w:r>
          <w:proofErr w:type="spellEnd"/>
          <w:r w:rsidRPr="00BB47FC">
            <w:rPr>
              <w:lang w:val="de-AT"/>
            </w:rPr>
            <w:t xml:space="preserve">-Name: </w:t>
          </w:r>
          <w:r w:rsidRPr="00E13FFA">
            <w:fldChar w:fldCharType="begin"/>
          </w:r>
          <w:r w:rsidRPr="00BB47FC">
            <w:rPr>
              <w:lang w:val="de-AT"/>
            </w:rPr>
            <w:instrText xml:space="preserve"> INFO  FileName  \* MERGEFORMAT </w:instrText>
          </w:r>
          <w:r w:rsidRPr="00E13FFA">
            <w:fldChar w:fldCharType="separate"/>
          </w:r>
          <w:r w:rsidR="00F64CAD">
            <w:rPr>
              <w:lang w:val="de-AT"/>
            </w:rPr>
            <w:t>STUDAKT_STUDSTAMM_FDAD_Studierendenakt_Studierendenstammdaten_Jan13.docx</w:t>
          </w:r>
          <w:r w:rsidRPr="00E13FFA">
            <w:fldChar w:fldCharType="end"/>
          </w:r>
        </w:p>
      </w:tc>
      <w:tc>
        <w:tcPr>
          <w:tcW w:w="1985" w:type="dxa"/>
        </w:tcPr>
        <w:p w:rsidR="00732AF2" w:rsidRPr="00E13FFA" w:rsidRDefault="00732AF2" w:rsidP="000A25A5">
          <w:pPr>
            <w:pStyle w:val="Fuzeile"/>
          </w:pPr>
          <w:r>
            <w:rPr>
              <w:rStyle w:val="footer1"/>
              <w:rFonts w:cs="Arial"/>
              <w:color w:val="000000"/>
              <w:sz w:val="14"/>
              <w:szCs w:val="14"/>
            </w:rPr>
            <w:t>© 2012</w:t>
          </w:r>
          <w:r w:rsidRPr="00E13FFA">
            <w:rPr>
              <w:rStyle w:val="footer1"/>
              <w:rFonts w:cs="Arial"/>
              <w:color w:val="000000"/>
              <w:sz w:val="14"/>
              <w:szCs w:val="14"/>
            </w:rPr>
            <w:t xml:space="preserve"> TU Graz</w:t>
          </w:r>
        </w:p>
      </w:tc>
      <w:tc>
        <w:tcPr>
          <w:tcW w:w="850" w:type="dxa"/>
        </w:tcPr>
        <w:p w:rsidR="00732AF2" w:rsidRPr="00E13FFA" w:rsidRDefault="00732AF2" w:rsidP="000A25A5">
          <w:pPr>
            <w:pStyle w:val="Fuzeile"/>
          </w:pPr>
          <w:r>
            <w:rPr>
              <w:noProof/>
            </w:rPr>
            <w:t xml:space="preserve"> 12</w:t>
          </w:r>
        </w:p>
      </w:tc>
    </w:tr>
  </w:tbl>
  <w:p w:rsidR="00732AF2" w:rsidRPr="005C3305" w:rsidRDefault="00732AF2" w:rsidP="000A25A5">
    <w:pPr>
      <w:pStyle w:val="Fuzeile"/>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AF2" w:rsidRDefault="00732AF2">
      <w:r>
        <w:separator/>
      </w:r>
    </w:p>
  </w:footnote>
  <w:footnote w:type="continuationSeparator" w:id="0">
    <w:p w:rsidR="00732AF2" w:rsidRDefault="00732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35" w:rsidRDefault="00001D3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AF2" w:rsidRPr="00E13FFA" w:rsidRDefault="00F64CAD" w:rsidP="000A25A5">
    <w:pPr>
      <w:pStyle w:val="Kopfzeile"/>
      <w:tabs>
        <w:tab w:val="clear" w:pos="4536"/>
        <w:tab w:val="center" w:pos="55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41.2pt;margin-top:4.95pt;width:9.8pt;height:74.65pt;z-index:251661312">
          <v:imagedata r:id="rId1" o:title="campusonline_logo_big"/>
          <w10:wrap type="square"/>
        </v:shape>
      </w:pict>
    </w:r>
    <w:proofErr w:type="spellStart"/>
    <w:r w:rsidR="00732AF2" w:rsidRPr="00E13FFA">
      <w:t>CAMPUSonline</w:t>
    </w:r>
    <w:proofErr w:type="spellEnd"/>
    <w:r w:rsidR="00732AF2" w:rsidRPr="00E13FFA">
      <w:t xml:space="preserve"> </w:t>
    </w:r>
    <w:r w:rsidR="00732AF2">
      <w:t>Guide</w:t>
    </w:r>
    <w:r w:rsidR="00732AF2" w:rsidRPr="00E13FFA">
      <w:tab/>
    </w:r>
    <w:r w:rsidR="00732AF2">
      <w:t>Studierendenakt und Studierendenstammdaten</w:t>
    </w:r>
    <w:r w:rsidR="00732AF2" w:rsidRPr="00E13FFA">
      <w:tab/>
      <w:t xml:space="preserve">Seite </w:t>
    </w:r>
    <w:r w:rsidR="00732AF2" w:rsidRPr="00E13FFA">
      <w:rPr>
        <w:rStyle w:val="Seitenzahl"/>
      </w:rPr>
      <w:fldChar w:fldCharType="begin"/>
    </w:r>
    <w:r w:rsidR="00732AF2" w:rsidRPr="00E13FFA">
      <w:rPr>
        <w:rStyle w:val="Seitenzahl"/>
      </w:rPr>
      <w:instrText xml:space="preserve"> PAGE </w:instrText>
    </w:r>
    <w:r w:rsidR="00732AF2" w:rsidRPr="00E13FFA">
      <w:rPr>
        <w:rStyle w:val="Seitenzahl"/>
      </w:rPr>
      <w:fldChar w:fldCharType="separate"/>
    </w:r>
    <w:r>
      <w:rPr>
        <w:rStyle w:val="Seitenzahl"/>
        <w:noProof/>
      </w:rPr>
      <w:t>23</w:t>
    </w:r>
    <w:r w:rsidR="00732AF2" w:rsidRPr="00E13FFA">
      <w:rPr>
        <w:rStyle w:val="Seitenzahl"/>
      </w:rPr>
      <w:fldChar w:fldCharType="end"/>
    </w:r>
    <w:r w:rsidR="00732AF2" w:rsidRPr="00E13FFA">
      <w:rPr>
        <w:rStyle w:val="Seitenzahl"/>
      </w:rPr>
      <w:t>/</w:t>
    </w:r>
    <w:r w:rsidR="00732AF2" w:rsidRPr="00E13FFA">
      <w:rPr>
        <w:rStyle w:val="Seitenzahl"/>
      </w:rPr>
      <w:fldChar w:fldCharType="begin"/>
    </w:r>
    <w:r w:rsidR="00732AF2" w:rsidRPr="00E13FFA">
      <w:rPr>
        <w:rStyle w:val="Seitenzahl"/>
      </w:rPr>
      <w:instrText xml:space="preserve"> NUMPAGES </w:instrText>
    </w:r>
    <w:r w:rsidR="00732AF2" w:rsidRPr="00E13FFA">
      <w:rPr>
        <w:rStyle w:val="Seitenzahl"/>
      </w:rPr>
      <w:fldChar w:fldCharType="separate"/>
    </w:r>
    <w:r>
      <w:rPr>
        <w:rStyle w:val="Seitenzahl"/>
        <w:noProof/>
      </w:rPr>
      <w:t>26</w:t>
    </w:r>
    <w:r w:rsidR="00732AF2" w:rsidRPr="00E13FFA">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AF2" w:rsidRPr="00E13FFA" w:rsidRDefault="00F64CAD" w:rsidP="000A25A5">
    <w:pPr>
      <w:pStyle w:val="Kopfzeile"/>
      <w:tabs>
        <w:tab w:val="clear" w:pos="4536"/>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6.75pt;margin-top:1.3pt;width:93.3pt;height:12.35pt;z-index:251660288">
          <v:imagedata r:id="rId1" o:title="campusonline_logo_big"/>
          <w10:wrap type="square"/>
        </v:shape>
      </w:pict>
    </w:r>
    <w:r w:rsidR="00732AF2" w:rsidRPr="00E13FFA">
      <w:tab/>
      <w:t>Administrations</w:t>
    </w:r>
    <w:r w:rsidR="00732AF2">
      <w:t xml:space="preserve">- und </w:t>
    </w:r>
    <w:proofErr w:type="spellStart"/>
    <w:r w:rsidR="00732AF2">
      <w:t>Fachabteilungs</w:t>
    </w:r>
    <w:r w:rsidR="00732AF2" w:rsidRPr="00E13FFA">
      <w:t>guide</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AF2" w:rsidRPr="00E13FFA" w:rsidRDefault="00F64CAD" w:rsidP="0005148E">
    <w:pPr>
      <w:pStyle w:val="Kopfzeile"/>
      <w:tabs>
        <w:tab w:val="clear" w:pos="4536"/>
        <w:tab w:val="clear" w:pos="9072"/>
        <w:tab w:val="center" w:pos="7088"/>
        <w:tab w:val="right" w:pos="1417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41.2pt;margin-top:4.95pt;width:9.8pt;height:74.65pt;z-index:251663360">
          <v:imagedata r:id="rId1" o:title="campusonline_logo_big"/>
          <w10:wrap type="square"/>
        </v:shape>
      </w:pict>
    </w:r>
    <w:proofErr w:type="spellStart"/>
    <w:r w:rsidR="00732AF2" w:rsidRPr="00E13FFA">
      <w:t>CAMPUSonline</w:t>
    </w:r>
    <w:proofErr w:type="spellEnd"/>
    <w:r w:rsidR="00732AF2" w:rsidRPr="00E13FFA">
      <w:t xml:space="preserve"> </w:t>
    </w:r>
    <w:r w:rsidR="00732AF2">
      <w:t>Guide</w:t>
    </w:r>
    <w:r w:rsidR="00732AF2" w:rsidRPr="00E13FFA">
      <w:tab/>
    </w:r>
    <w:r w:rsidR="00732AF2">
      <w:t>Studierendenakt und Studierendenstammdaten</w:t>
    </w:r>
    <w:r w:rsidR="00732AF2" w:rsidRPr="00E13FFA">
      <w:tab/>
      <w:t xml:space="preserve">Seite </w:t>
    </w:r>
    <w:r w:rsidR="00732AF2" w:rsidRPr="00E13FFA">
      <w:rPr>
        <w:rStyle w:val="Seitenzahl"/>
      </w:rPr>
      <w:fldChar w:fldCharType="begin"/>
    </w:r>
    <w:r w:rsidR="00732AF2" w:rsidRPr="00E13FFA">
      <w:rPr>
        <w:rStyle w:val="Seitenzahl"/>
      </w:rPr>
      <w:instrText xml:space="preserve"> PAGE </w:instrText>
    </w:r>
    <w:r w:rsidR="00732AF2" w:rsidRPr="00E13FFA">
      <w:rPr>
        <w:rStyle w:val="Seitenzahl"/>
      </w:rPr>
      <w:fldChar w:fldCharType="separate"/>
    </w:r>
    <w:r>
      <w:rPr>
        <w:rStyle w:val="Seitenzahl"/>
        <w:noProof/>
      </w:rPr>
      <w:t>25</w:t>
    </w:r>
    <w:r w:rsidR="00732AF2" w:rsidRPr="00E13FFA">
      <w:rPr>
        <w:rStyle w:val="Seitenzahl"/>
      </w:rPr>
      <w:fldChar w:fldCharType="end"/>
    </w:r>
    <w:r w:rsidR="00732AF2" w:rsidRPr="00E13FFA">
      <w:rPr>
        <w:rStyle w:val="Seitenzahl"/>
      </w:rPr>
      <w:t>/</w:t>
    </w:r>
    <w:r w:rsidR="00732AF2" w:rsidRPr="00E13FFA">
      <w:rPr>
        <w:rStyle w:val="Seitenzahl"/>
      </w:rPr>
      <w:fldChar w:fldCharType="begin"/>
    </w:r>
    <w:r w:rsidR="00732AF2" w:rsidRPr="00E13FFA">
      <w:rPr>
        <w:rStyle w:val="Seitenzahl"/>
      </w:rPr>
      <w:instrText xml:space="preserve"> NUMPAGES </w:instrText>
    </w:r>
    <w:r w:rsidR="00732AF2" w:rsidRPr="00E13FFA">
      <w:rPr>
        <w:rStyle w:val="Seitenzahl"/>
      </w:rPr>
      <w:fldChar w:fldCharType="separate"/>
    </w:r>
    <w:r>
      <w:rPr>
        <w:rStyle w:val="Seitenzahl"/>
        <w:noProof/>
      </w:rPr>
      <w:t>26</w:t>
    </w:r>
    <w:r w:rsidR="00732AF2" w:rsidRPr="00E13FFA">
      <w:rPr>
        <w:rStyle w:val="Seitenzah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AF2" w:rsidRPr="00E13FFA" w:rsidRDefault="00F64CAD" w:rsidP="000A25A5">
    <w:pPr>
      <w:pStyle w:val="Kopfzeile"/>
      <w:tabs>
        <w:tab w:val="clear" w:pos="4536"/>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6.75pt;margin-top:1.3pt;width:93.3pt;height:12.35pt;z-index:251662336">
          <v:imagedata r:id="rId1" o:title="campusonline_logo_big"/>
          <w10:wrap type="square"/>
        </v:shape>
      </w:pict>
    </w:r>
    <w:r w:rsidR="00732AF2" w:rsidRPr="00E13FFA">
      <w:tab/>
    </w:r>
    <w:proofErr w:type="spellStart"/>
    <w:r w:rsidR="00732AF2" w:rsidRPr="00E13FFA">
      <w:t>Administrationsguide</w:t>
    </w:r>
    <w:proofErr w:type="spellEnd"/>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AF2" w:rsidRPr="00E13FFA" w:rsidRDefault="00F64CAD" w:rsidP="000A25A5">
    <w:pPr>
      <w:pStyle w:val="Kopfzeile"/>
      <w:tabs>
        <w:tab w:val="clear" w:pos="4536"/>
        <w:tab w:val="center" w:pos="55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1.2pt;margin-top:4.95pt;width:9.8pt;height:74.65pt;z-index:251658240">
          <v:imagedata r:id="rId1" o:title="campusonline_logo_big"/>
          <w10:wrap type="square"/>
        </v:shape>
      </w:pict>
    </w:r>
    <w:proofErr w:type="spellStart"/>
    <w:r w:rsidR="00732AF2" w:rsidRPr="00E13FFA">
      <w:t>CAMPUSonline</w:t>
    </w:r>
    <w:proofErr w:type="spellEnd"/>
    <w:r w:rsidR="00732AF2" w:rsidRPr="00E13FFA">
      <w:t xml:space="preserve"> </w:t>
    </w:r>
    <w:r w:rsidR="00732AF2">
      <w:t>Guide</w:t>
    </w:r>
    <w:r w:rsidR="00732AF2" w:rsidRPr="00E13FFA">
      <w:tab/>
    </w:r>
    <w:r w:rsidR="00732AF2">
      <w:t>Studierendenakt und Studierendenstammdaten</w:t>
    </w:r>
    <w:r w:rsidR="00732AF2" w:rsidRPr="00E13FFA">
      <w:tab/>
      <w:t xml:space="preserve">Seite </w:t>
    </w:r>
    <w:r w:rsidR="00732AF2" w:rsidRPr="00E13FFA">
      <w:rPr>
        <w:rStyle w:val="Seitenzahl"/>
      </w:rPr>
      <w:fldChar w:fldCharType="begin"/>
    </w:r>
    <w:r w:rsidR="00732AF2" w:rsidRPr="00E13FFA">
      <w:rPr>
        <w:rStyle w:val="Seitenzahl"/>
      </w:rPr>
      <w:instrText xml:space="preserve"> PAGE </w:instrText>
    </w:r>
    <w:r w:rsidR="00732AF2" w:rsidRPr="00E13FFA">
      <w:rPr>
        <w:rStyle w:val="Seitenzahl"/>
      </w:rPr>
      <w:fldChar w:fldCharType="separate"/>
    </w:r>
    <w:r>
      <w:rPr>
        <w:rStyle w:val="Seitenzahl"/>
        <w:noProof/>
      </w:rPr>
      <w:t>26</w:t>
    </w:r>
    <w:r w:rsidR="00732AF2" w:rsidRPr="00E13FFA">
      <w:rPr>
        <w:rStyle w:val="Seitenzahl"/>
      </w:rPr>
      <w:fldChar w:fldCharType="end"/>
    </w:r>
    <w:r w:rsidR="00732AF2" w:rsidRPr="00E13FFA">
      <w:rPr>
        <w:rStyle w:val="Seitenzahl"/>
      </w:rPr>
      <w:t>/</w:t>
    </w:r>
    <w:r w:rsidR="00732AF2" w:rsidRPr="00E13FFA">
      <w:rPr>
        <w:rStyle w:val="Seitenzahl"/>
      </w:rPr>
      <w:fldChar w:fldCharType="begin"/>
    </w:r>
    <w:r w:rsidR="00732AF2" w:rsidRPr="00E13FFA">
      <w:rPr>
        <w:rStyle w:val="Seitenzahl"/>
      </w:rPr>
      <w:instrText xml:space="preserve"> NUMPAGES </w:instrText>
    </w:r>
    <w:r w:rsidR="00732AF2" w:rsidRPr="00E13FFA">
      <w:rPr>
        <w:rStyle w:val="Seitenzahl"/>
      </w:rPr>
      <w:fldChar w:fldCharType="separate"/>
    </w:r>
    <w:r>
      <w:rPr>
        <w:rStyle w:val="Seitenzahl"/>
        <w:noProof/>
      </w:rPr>
      <w:t>26</w:t>
    </w:r>
    <w:r w:rsidR="00732AF2" w:rsidRPr="00E13FFA">
      <w:rPr>
        <w:rStyle w:val="Seitenzah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AF2" w:rsidRPr="00E13FFA" w:rsidRDefault="00F64CAD" w:rsidP="000A25A5">
    <w:pPr>
      <w:pStyle w:val="Kopfzeile"/>
      <w:tabs>
        <w:tab w:val="clear" w:pos="4536"/>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75pt;margin-top:1.3pt;width:93.3pt;height:12.35pt;z-index:251657216">
          <v:imagedata r:id="rId1" o:title="campusonline_logo_big"/>
          <w10:wrap type="square"/>
        </v:shape>
      </w:pict>
    </w:r>
    <w:r w:rsidR="00732AF2" w:rsidRPr="00E13FFA">
      <w:tab/>
    </w:r>
    <w:proofErr w:type="spellStart"/>
    <w:r w:rsidR="00732AF2" w:rsidRPr="00E13FFA">
      <w:t>Administrationsguide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8DC555E"/>
    <w:lvl w:ilvl="0">
      <w:start w:val="1"/>
      <w:numFmt w:val="decimal"/>
      <w:lvlText w:val="%1."/>
      <w:lvlJc w:val="left"/>
      <w:pPr>
        <w:tabs>
          <w:tab w:val="num" w:pos="1492"/>
        </w:tabs>
        <w:ind w:left="1492" w:hanging="360"/>
      </w:pPr>
    </w:lvl>
  </w:abstractNum>
  <w:abstractNum w:abstractNumId="1">
    <w:nsid w:val="FFFFFF7D"/>
    <w:multiLevelType w:val="singleLevel"/>
    <w:tmpl w:val="E064074A"/>
    <w:lvl w:ilvl="0">
      <w:start w:val="1"/>
      <w:numFmt w:val="decimal"/>
      <w:lvlText w:val="%1."/>
      <w:lvlJc w:val="left"/>
      <w:pPr>
        <w:tabs>
          <w:tab w:val="num" w:pos="1209"/>
        </w:tabs>
        <w:ind w:left="1209" w:hanging="360"/>
      </w:pPr>
    </w:lvl>
  </w:abstractNum>
  <w:abstractNum w:abstractNumId="2">
    <w:nsid w:val="FFFFFF7E"/>
    <w:multiLevelType w:val="singleLevel"/>
    <w:tmpl w:val="ADD45002"/>
    <w:lvl w:ilvl="0">
      <w:start w:val="1"/>
      <w:numFmt w:val="decimal"/>
      <w:lvlText w:val="%1."/>
      <w:lvlJc w:val="left"/>
      <w:pPr>
        <w:tabs>
          <w:tab w:val="num" w:pos="926"/>
        </w:tabs>
        <w:ind w:left="926" w:hanging="360"/>
      </w:pPr>
    </w:lvl>
  </w:abstractNum>
  <w:abstractNum w:abstractNumId="3">
    <w:nsid w:val="FFFFFF7F"/>
    <w:multiLevelType w:val="singleLevel"/>
    <w:tmpl w:val="31B432D6"/>
    <w:lvl w:ilvl="0">
      <w:start w:val="1"/>
      <w:numFmt w:val="decimal"/>
      <w:lvlText w:val="%1."/>
      <w:lvlJc w:val="left"/>
      <w:pPr>
        <w:tabs>
          <w:tab w:val="num" w:pos="643"/>
        </w:tabs>
        <w:ind w:left="643" w:hanging="360"/>
      </w:pPr>
    </w:lvl>
  </w:abstractNum>
  <w:abstractNum w:abstractNumId="4">
    <w:nsid w:val="FFFFFF80"/>
    <w:multiLevelType w:val="singleLevel"/>
    <w:tmpl w:val="B01C93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A48B2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F14C0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C280C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C220C04"/>
    <w:lvl w:ilvl="0">
      <w:start w:val="1"/>
      <w:numFmt w:val="decimal"/>
      <w:lvlText w:val="%1."/>
      <w:lvlJc w:val="left"/>
      <w:pPr>
        <w:tabs>
          <w:tab w:val="num" w:pos="360"/>
        </w:tabs>
        <w:ind w:left="360" w:hanging="360"/>
      </w:pPr>
    </w:lvl>
  </w:abstractNum>
  <w:abstractNum w:abstractNumId="9">
    <w:nsid w:val="FFFFFF89"/>
    <w:multiLevelType w:val="singleLevel"/>
    <w:tmpl w:val="3828D90C"/>
    <w:lvl w:ilvl="0">
      <w:start w:val="1"/>
      <w:numFmt w:val="bullet"/>
      <w:lvlText w:val=""/>
      <w:lvlJc w:val="left"/>
      <w:pPr>
        <w:tabs>
          <w:tab w:val="num" w:pos="360"/>
        </w:tabs>
        <w:ind w:left="360" w:hanging="360"/>
      </w:pPr>
      <w:rPr>
        <w:rFonts w:ascii="Symbol" w:hAnsi="Symbol" w:hint="default"/>
      </w:rPr>
    </w:lvl>
  </w:abstractNum>
  <w:abstractNum w:abstractNumId="10">
    <w:nsid w:val="08B93F5D"/>
    <w:multiLevelType w:val="hybridMultilevel"/>
    <w:tmpl w:val="2CA88578"/>
    <w:lvl w:ilvl="0" w:tplc="9F307014">
      <w:start w:val="1"/>
      <w:numFmt w:val="bullet"/>
      <w:pStyle w:val="Aufzgross"/>
      <w:lvlText w:val=""/>
      <w:lvlJc w:val="left"/>
      <w:pPr>
        <w:tabs>
          <w:tab w:val="num" w:pos="284"/>
        </w:tabs>
        <w:ind w:left="284" w:hanging="284"/>
      </w:pPr>
      <w:rPr>
        <w:rFonts w:ascii="Wingdings" w:hAnsi="Wingdings" w:hint="default"/>
        <w:u w:color="FF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0611CF9"/>
    <w:multiLevelType w:val="hybridMultilevel"/>
    <w:tmpl w:val="B5BCA0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139C7BBA"/>
    <w:multiLevelType w:val="hybridMultilevel"/>
    <w:tmpl w:val="ED74375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1BDA2EEF"/>
    <w:multiLevelType w:val="hybridMultilevel"/>
    <w:tmpl w:val="B5BCA0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228A52EC"/>
    <w:multiLevelType w:val="hybridMultilevel"/>
    <w:tmpl w:val="B5BCA0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2367521C"/>
    <w:multiLevelType w:val="hybridMultilevel"/>
    <w:tmpl w:val="C0BA33D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24755B6D"/>
    <w:multiLevelType w:val="hybridMultilevel"/>
    <w:tmpl w:val="C0BA33D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299316AD"/>
    <w:multiLevelType w:val="hybridMultilevel"/>
    <w:tmpl w:val="74E281E8"/>
    <w:lvl w:ilvl="0" w:tplc="0CCE8D6A">
      <w:start w:val="1"/>
      <w:numFmt w:val="bullet"/>
      <w:pStyle w:val="Aufzklein"/>
      <w:lvlText w:val=""/>
      <w:lvlJc w:val="left"/>
      <w:pPr>
        <w:tabs>
          <w:tab w:val="num" w:pos="792"/>
        </w:tabs>
        <w:ind w:left="849" w:hanging="283"/>
      </w:pPr>
      <w:rPr>
        <w:rFonts w:ascii="Symbol" w:hAnsi="Symbol" w:hint="default"/>
      </w:rPr>
    </w:lvl>
    <w:lvl w:ilvl="1" w:tplc="04070003" w:tentative="1">
      <w:start w:val="1"/>
      <w:numFmt w:val="bullet"/>
      <w:lvlText w:val="o"/>
      <w:lvlJc w:val="left"/>
      <w:pPr>
        <w:tabs>
          <w:tab w:val="num" w:pos="1722"/>
        </w:tabs>
        <w:ind w:left="1722" w:hanging="360"/>
      </w:pPr>
      <w:rPr>
        <w:rFonts w:ascii="Courier New" w:hAnsi="Courier New" w:cs="Courier New" w:hint="default"/>
      </w:rPr>
    </w:lvl>
    <w:lvl w:ilvl="2" w:tplc="04070005" w:tentative="1">
      <w:start w:val="1"/>
      <w:numFmt w:val="bullet"/>
      <w:lvlText w:val=""/>
      <w:lvlJc w:val="left"/>
      <w:pPr>
        <w:tabs>
          <w:tab w:val="num" w:pos="2442"/>
        </w:tabs>
        <w:ind w:left="2442" w:hanging="360"/>
      </w:pPr>
      <w:rPr>
        <w:rFonts w:ascii="Wingdings" w:hAnsi="Wingdings" w:hint="default"/>
      </w:rPr>
    </w:lvl>
    <w:lvl w:ilvl="3" w:tplc="04070001" w:tentative="1">
      <w:start w:val="1"/>
      <w:numFmt w:val="bullet"/>
      <w:lvlText w:val=""/>
      <w:lvlJc w:val="left"/>
      <w:pPr>
        <w:tabs>
          <w:tab w:val="num" w:pos="3162"/>
        </w:tabs>
        <w:ind w:left="3162" w:hanging="360"/>
      </w:pPr>
      <w:rPr>
        <w:rFonts w:ascii="Symbol" w:hAnsi="Symbol" w:hint="default"/>
      </w:rPr>
    </w:lvl>
    <w:lvl w:ilvl="4" w:tplc="04070003" w:tentative="1">
      <w:start w:val="1"/>
      <w:numFmt w:val="bullet"/>
      <w:lvlText w:val="o"/>
      <w:lvlJc w:val="left"/>
      <w:pPr>
        <w:tabs>
          <w:tab w:val="num" w:pos="3882"/>
        </w:tabs>
        <w:ind w:left="3882" w:hanging="360"/>
      </w:pPr>
      <w:rPr>
        <w:rFonts w:ascii="Courier New" w:hAnsi="Courier New" w:cs="Courier New" w:hint="default"/>
      </w:rPr>
    </w:lvl>
    <w:lvl w:ilvl="5" w:tplc="04070005" w:tentative="1">
      <w:start w:val="1"/>
      <w:numFmt w:val="bullet"/>
      <w:lvlText w:val=""/>
      <w:lvlJc w:val="left"/>
      <w:pPr>
        <w:tabs>
          <w:tab w:val="num" w:pos="4602"/>
        </w:tabs>
        <w:ind w:left="4602" w:hanging="360"/>
      </w:pPr>
      <w:rPr>
        <w:rFonts w:ascii="Wingdings" w:hAnsi="Wingdings" w:hint="default"/>
      </w:rPr>
    </w:lvl>
    <w:lvl w:ilvl="6" w:tplc="04070001" w:tentative="1">
      <w:start w:val="1"/>
      <w:numFmt w:val="bullet"/>
      <w:lvlText w:val=""/>
      <w:lvlJc w:val="left"/>
      <w:pPr>
        <w:tabs>
          <w:tab w:val="num" w:pos="5322"/>
        </w:tabs>
        <w:ind w:left="5322" w:hanging="360"/>
      </w:pPr>
      <w:rPr>
        <w:rFonts w:ascii="Symbol" w:hAnsi="Symbol" w:hint="default"/>
      </w:rPr>
    </w:lvl>
    <w:lvl w:ilvl="7" w:tplc="04070003" w:tentative="1">
      <w:start w:val="1"/>
      <w:numFmt w:val="bullet"/>
      <w:lvlText w:val="o"/>
      <w:lvlJc w:val="left"/>
      <w:pPr>
        <w:tabs>
          <w:tab w:val="num" w:pos="6042"/>
        </w:tabs>
        <w:ind w:left="6042" w:hanging="360"/>
      </w:pPr>
      <w:rPr>
        <w:rFonts w:ascii="Courier New" w:hAnsi="Courier New" w:cs="Courier New" w:hint="default"/>
      </w:rPr>
    </w:lvl>
    <w:lvl w:ilvl="8" w:tplc="04070005" w:tentative="1">
      <w:start w:val="1"/>
      <w:numFmt w:val="bullet"/>
      <w:lvlText w:val=""/>
      <w:lvlJc w:val="left"/>
      <w:pPr>
        <w:tabs>
          <w:tab w:val="num" w:pos="6762"/>
        </w:tabs>
        <w:ind w:left="6762" w:hanging="360"/>
      </w:pPr>
      <w:rPr>
        <w:rFonts w:ascii="Wingdings" w:hAnsi="Wingdings" w:hint="default"/>
      </w:rPr>
    </w:lvl>
  </w:abstractNum>
  <w:abstractNum w:abstractNumId="18">
    <w:nsid w:val="29F55A23"/>
    <w:multiLevelType w:val="hybridMultilevel"/>
    <w:tmpl w:val="322C3108"/>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2C2A0A56"/>
    <w:multiLevelType w:val="hybridMultilevel"/>
    <w:tmpl w:val="1E10C4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32BE69BA"/>
    <w:multiLevelType w:val="hybridMultilevel"/>
    <w:tmpl w:val="1E10C4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36104212"/>
    <w:multiLevelType w:val="hybridMultilevel"/>
    <w:tmpl w:val="1E10C4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44AD5ADD"/>
    <w:multiLevelType w:val="hybridMultilevel"/>
    <w:tmpl w:val="A3E61C9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46224F2A"/>
    <w:multiLevelType w:val="hybridMultilevel"/>
    <w:tmpl w:val="1E10C4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5E367604"/>
    <w:multiLevelType w:val="hybridMultilevel"/>
    <w:tmpl w:val="1E10C4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5EF3676F"/>
    <w:multiLevelType w:val="hybridMultilevel"/>
    <w:tmpl w:val="4720258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61B107F6"/>
    <w:multiLevelType w:val="hybridMultilevel"/>
    <w:tmpl w:val="B5BCA0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62954158"/>
    <w:multiLevelType w:val="hybridMultilevel"/>
    <w:tmpl w:val="1E10C4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67A329B6"/>
    <w:multiLevelType w:val="hybridMultilevel"/>
    <w:tmpl w:val="B5BCA0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74E36951"/>
    <w:multiLevelType w:val="hybridMultilevel"/>
    <w:tmpl w:val="C38A11A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2"/>
  </w:num>
  <w:num w:numId="2">
    <w:abstractNumId w:val="18"/>
  </w:num>
  <w:num w:numId="3">
    <w:abstractNumId w:val="17"/>
  </w:num>
  <w:num w:numId="4">
    <w:abstractNumId w:val="10"/>
  </w:num>
  <w:num w:numId="5">
    <w:abstractNumId w:val="28"/>
  </w:num>
  <w:num w:numId="6">
    <w:abstractNumId w:val="26"/>
  </w:num>
  <w:num w:numId="7">
    <w:abstractNumId w:val="14"/>
  </w:num>
  <w:num w:numId="8">
    <w:abstractNumId w:val="21"/>
  </w:num>
  <w:num w:numId="9">
    <w:abstractNumId w:val="11"/>
  </w:num>
  <w:num w:numId="10">
    <w:abstractNumId w:val="13"/>
  </w:num>
  <w:num w:numId="11">
    <w:abstractNumId w:val="23"/>
  </w:num>
  <w:num w:numId="12">
    <w:abstractNumId w:val="27"/>
  </w:num>
  <w:num w:numId="13">
    <w:abstractNumId w:val="19"/>
  </w:num>
  <w:num w:numId="14">
    <w:abstractNumId w:val="24"/>
  </w:num>
  <w:num w:numId="15">
    <w:abstractNumId w:val="20"/>
  </w:num>
  <w:num w:numId="16">
    <w:abstractNumId w:val="15"/>
  </w:num>
  <w:num w:numId="17">
    <w:abstractNumId w:val="29"/>
  </w:num>
  <w:num w:numId="18">
    <w:abstractNumId w:val="12"/>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75DF"/>
    <w:rsid w:val="00000BB9"/>
    <w:rsid w:val="00001B1D"/>
    <w:rsid w:val="00001D35"/>
    <w:rsid w:val="00007920"/>
    <w:rsid w:val="00040F33"/>
    <w:rsid w:val="00041B79"/>
    <w:rsid w:val="0005148E"/>
    <w:rsid w:val="00057485"/>
    <w:rsid w:val="000606A0"/>
    <w:rsid w:val="00070303"/>
    <w:rsid w:val="00072612"/>
    <w:rsid w:val="00075A71"/>
    <w:rsid w:val="0007756F"/>
    <w:rsid w:val="0007758B"/>
    <w:rsid w:val="000820CA"/>
    <w:rsid w:val="0008589A"/>
    <w:rsid w:val="0009079E"/>
    <w:rsid w:val="000A25A5"/>
    <w:rsid w:val="000B1DFD"/>
    <w:rsid w:val="000B64E2"/>
    <w:rsid w:val="000C6E64"/>
    <w:rsid w:val="000D3401"/>
    <w:rsid w:val="000D40DD"/>
    <w:rsid w:val="000D4180"/>
    <w:rsid w:val="000E100E"/>
    <w:rsid w:val="000F0670"/>
    <w:rsid w:val="001003C8"/>
    <w:rsid w:val="001018D7"/>
    <w:rsid w:val="001024B1"/>
    <w:rsid w:val="0011343A"/>
    <w:rsid w:val="00127435"/>
    <w:rsid w:val="00137D1F"/>
    <w:rsid w:val="00141AEC"/>
    <w:rsid w:val="0014269F"/>
    <w:rsid w:val="00150075"/>
    <w:rsid w:val="00164207"/>
    <w:rsid w:val="00165220"/>
    <w:rsid w:val="0016742A"/>
    <w:rsid w:val="001838B1"/>
    <w:rsid w:val="00197256"/>
    <w:rsid w:val="001A23D5"/>
    <w:rsid w:val="001B13FE"/>
    <w:rsid w:val="001C19FB"/>
    <w:rsid w:val="001C6789"/>
    <w:rsid w:val="001C79F7"/>
    <w:rsid w:val="001E472E"/>
    <w:rsid w:val="001F1387"/>
    <w:rsid w:val="00200AF4"/>
    <w:rsid w:val="00202CD9"/>
    <w:rsid w:val="00204736"/>
    <w:rsid w:val="002071E5"/>
    <w:rsid w:val="00207297"/>
    <w:rsid w:val="0021371D"/>
    <w:rsid w:val="00220DDD"/>
    <w:rsid w:val="002211A7"/>
    <w:rsid w:val="002313D0"/>
    <w:rsid w:val="002333CA"/>
    <w:rsid w:val="00234464"/>
    <w:rsid w:val="00241190"/>
    <w:rsid w:val="00242CEC"/>
    <w:rsid w:val="002462A4"/>
    <w:rsid w:val="002575FC"/>
    <w:rsid w:val="00260845"/>
    <w:rsid w:val="00263CDD"/>
    <w:rsid w:val="00267E5F"/>
    <w:rsid w:val="00277825"/>
    <w:rsid w:val="002A4E12"/>
    <w:rsid w:val="002B1493"/>
    <w:rsid w:val="002B7A36"/>
    <w:rsid w:val="002E0D2F"/>
    <w:rsid w:val="002E61C4"/>
    <w:rsid w:val="002F07C4"/>
    <w:rsid w:val="002F4F17"/>
    <w:rsid w:val="003029F4"/>
    <w:rsid w:val="0030338E"/>
    <w:rsid w:val="00304EA8"/>
    <w:rsid w:val="003301D5"/>
    <w:rsid w:val="00336C4F"/>
    <w:rsid w:val="00337C69"/>
    <w:rsid w:val="003549EA"/>
    <w:rsid w:val="00363373"/>
    <w:rsid w:val="00367DF0"/>
    <w:rsid w:val="00380402"/>
    <w:rsid w:val="00387562"/>
    <w:rsid w:val="00396606"/>
    <w:rsid w:val="003A001C"/>
    <w:rsid w:val="003A6E1B"/>
    <w:rsid w:val="003B2639"/>
    <w:rsid w:val="003C0C53"/>
    <w:rsid w:val="003C5F51"/>
    <w:rsid w:val="003C5F81"/>
    <w:rsid w:val="003C6EE9"/>
    <w:rsid w:val="003C6F0A"/>
    <w:rsid w:val="003D3B5C"/>
    <w:rsid w:val="003F0A21"/>
    <w:rsid w:val="00411DE0"/>
    <w:rsid w:val="00412917"/>
    <w:rsid w:val="004168C6"/>
    <w:rsid w:val="004246A9"/>
    <w:rsid w:val="00430B2A"/>
    <w:rsid w:val="00436446"/>
    <w:rsid w:val="00464545"/>
    <w:rsid w:val="00467AE5"/>
    <w:rsid w:val="00482391"/>
    <w:rsid w:val="004968C5"/>
    <w:rsid w:val="004A0EE3"/>
    <w:rsid w:val="004A4CBF"/>
    <w:rsid w:val="004A6090"/>
    <w:rsid w:val="004B6188"/>
    <w:rsid w:val="004D3E3D"/>
    <w:rsid w:val="004E5F4A"/>
    <w:rsid w:val="004E647D"/>
    <w:rsid w:val="00501EBE"/>
    <w:rsid w:val="00502193"/>
    <w:rsid w:val="00506DB4"/>
    <w:rsid w:val="00512159"/>
    <w:rsid w:val="0052184C"/>
    <w:rsid w:val="0052186F"/>
    <w:rsid w:val="00545DF2"/>
    <w:rsid w:val="00560EA8"/>
    <w:rsid w:val="0056628B"/>
    <w:rsid w:val="0057125F"/>
    <w:rsid w:val="00571D7A"/>
    <w:rsid w:val="005740D5"/>
    <w:rsid w:val="0059100F"/>
    <w:rsid w:val="005A50DA"/>
    <w:rsid w:val="005A5F2C"/>
    <w:rsid w:val="005B59D3"/>
    <w:rsid w:val="005C61CB"/>
    <w:rsid w:val="005C6E4C"/>
    <w:rsid w:val="005C7A15"/>
    <w:rsid w:val="005E48A3"/>
    <w:rsid w:val="005E4E65"/>
    <w:rsid w:val="005E5152"/>
    <w:rsid w:val="005F49E6"/>
    <w:rsid w:val="006068D7"/>
    <w:rsid w:val="00607924"/>
    <w:rsid w:val="006156A4"/>
    <w:rsid w:val="00617E16"/>
    <w:rsid w:val="00630BA1"/>
    <w:rsid w:val="00634BBE"/>
    <w:rsid w:val="00645D20"/>
    <w:rsid w:val="006513BA"/>
    <w:rsid w:val="00653AFA"/>
    <w:rsid w:val="00665220"/>
    <w:rsid w:val="006734B5"/>
    <w:rsid w:val="0067445E"/>
    <w:rsid w:val="006872C9"/>
    <w:rsid w:val="006A0297"/>
    <w:rsid w:val="006A1C1C"/>
    <w:rsid w:val="006A3F7E"/>
    <w:rsid w:val="006B130C"/>
    <w:rsid w:val="006B2918"/>
    <w:rsid w:val="006B4E35"/>
    <w:rsid w:val="006D368E"/>
    <w:rsid w:val="006D627C"/>
    <w:rsid w:val="006E52C6"/>
    <w:rsid w:val="006E6810"/>
    <w:rsid w:val="006E79C4"/>
    <w:rsid w:val="006F0EB9"/>
    <w:rsid w:val="0070396E"/>
    <w:rsid w:val="00704BA4"/>
    <w:rsid w:val="00705C64"/>
    <w:rsid w:val="007066CC"/>
    <w:rsid w:val="007109AA"/>
    <w:rsid w:val="00722789"/>
    <w:rsid w:val="00724221"/>
    <w:rsid w:val="00730F6E"/>
    <w:rsid w:val="00732AF2"/>
    <w:rsid w:val="00741847"/>
    <w:rsid w:val="00763A72"/>
    <w:rsid w:val="0076448C"/>
    <w:rsid w:val="007667CC"/>
    <w:rsid w:val="007675DF"/>
    <w:rsid w:val="00781761"/>
    <w:rsid w:val="007856F6"/>
    <w:rsid w:val="007961DC"/>
    <w:rsid w:val="007A76F2"/>
    <w:rsid w:val="007B1FC4"/>
    <w:rsid w:val="007B36E3"/>
    <w:rsid w:val="007B57BC"/>
    <w:rsid w:val="007B766B"/>
    <w:rsid w:val="007C6BBE"/>
    <w:rsid w:val="007D5265"/>
    <w:rsid w:val="007D7B50"/>
    <w:rsid w:val="007E02C8"/>
    <w:rsid w:val="007E1CF4"/>
    <w:rsid w:val="007E605F"/>
    <w:rsid w:val="007E636C"/>
    <w:rsid w:val="007F1C4F"/>
    <w:rsid w:val="007F6EBB"/>
    <w:rsid w:val="00807644"/>
    <w:rsid w:val="00807D41"/>
    <w:rsid w:val="008143A8"/>
    <w:rsid w:val="00817C9C"/>
    <w:rsid w:val="0082443F"/>
    <w:rsid w:val="00825918"/>
    <w:rsid w:val="00826DE2"/>
    <w:rsid w:val="0083149B"/>
    <w:rsid w:val="00850727"/>
    <w:rsid w:val="00850C06"/>
    <w:rsid w:val="00850C81"/>
    <w:rsid w:val="0085578D"/>
    <w:rsid w:val="00860504"/>
    <w:rsid w:val="00865C0E"/>
    <w:rsid w:val="00870C90"/>
    <w:rsid w:val="008726FA"/>
    <w:rsid w:val="00874843"/>
    <w:rsid w:val="00877E6F"/>
    <w:rsid w:val="00884D69"/>
    <w:rsid w:val="00884FFD"/>
    <w:rsid w:val="008A1D8B"/>
    <w:rsid w:val="008A27E1"/>
    <w:rsid w:val="008A32D3"/>
    <w:rsid w:val="008B137B"/>
    <w:rsid w:val="008B3F5F"/>
    <w:rsid w:val="008C67DC"/>
    <w:rsid w:val="008D6609"/>
    <w:rsid w:val="008F0592"/>
    <w:rsid w:val="008F64D1"/>
    <w:rsid w:val="00916343"/>
    <w:rsid w:val="0093565E"/>
    <w:rsid w:val="00945A64"/>
    <w:rsid w:val="009461F2"/>
    <w:rsid w:val="009469EB"/>
    <w:rsid w:val="00950B8C"/>
    <w:rsid w:val="009531DA"/>
    <w:rsid w:val="009573D0"/>
    <w:rsid w:val="00960BF3"/>
    <w:rsid w:val="00964559"/>
    <w:rsid w:val="0097228B"/>
    <w:rsid w:val="00973A9B"/>
    <w:rsid w:val="00983D31"/>
    <w:rsid w:val="00985110"/>
    <w:rsid w:val="009C6D8E"/>
    <w:rsid w:val="009D38DA"/>
    <w:rsid w:val="009D442A"/>
    <w:rsid w:val="009D63B3"/>
    <w:rsid w:val="009D6821"/>
    <w:rsid w:val="009E249E"/>
    <w:rsid w:val="009E3B4C"/>
    <w:rsid w:val="00A01B85"/>
    <w:rsid w:val="00A06845"/>
    <w:rsid w:val="00A27336"/>
    <w:rsid w:val="00A3303D"/>
    <w:rsid w:val="00A337FA"/>
    <w:rsid w:val="00A34563"/>
    <w:rsid w:val="00A371CD"/>
    <w:rsid w:val="00A43221"/>
    <w:rsid w:val="00A43808"/>
    <w:rsid w:val="00A56B06"/>
    <w:rsid w:val="00A56B7D"/>
    <w:rsid w:val="00A630EF"/>
    <w:rsid w:val="00A7646C"/>
    <w:rsid w:val="00A96186"/>
    <w:rsid w:val="00AA66AF"/>
    <w:rsid w:val="00AC1D84"/>
    <w:rsid w:val="00AC3440"/>
    <w:rsid w:val="00AC3970"/>
    <w:rsid w:val="00AC56EB"/>
    <w:rsid w:val="00AC6789"/>
    <w:rsid w:val="00AD29BA"/>
    <w:rsid w:val="00AD3CA4"/>
    <w:rsid w:val="00AE75EE"/>
    <w:rsid w:val="00AF1020"/>
    <w:rsid w:val="00AF2DAB"/>
    <w:rsid w:val="00AF415E"/>
    <w:rsid w:val="00AF5AE3"/>
    <w:rsid w:val="00B21287"/>
    <w:rsid w:val="00B21F4D"/>
    <w:rsid w:val="00B25366"/>
    <w:rsid w:val="00B26AE0"/>
    <w:rsid w:val="00B34FA8"/>
    <w:rsid w:val="00B4096F"/>
    <w:rsid w:val="00B42DDF"/>
    <w:rsid w:val="00B473F1"/>
    <w:rsid w:val="00B47FFE"/>
    <w:rsid w:val="00B63E60"/>
    <w:rsid w:val="00B679DA"/>
    <w:rsid w:val="00B71002"/>
    <w:rsid w:val="00B839C1"/>
    <w:rsid w:val="00B91D3E"/>
    <w:rsid w:val="00B9395A"/>
    <w:rsid w:val="00B94CEF"/>
    <w:rsid w:val="00B97533"/>
    <w:rsid w:val="00B97CDF"/>
    <w:rsid w:val="00BB1E05"/>
    <w:rsid w:val="00BB3911"/>
    <w:rsid w:val="00BB47FC"/>
    <w:rsid w:val="00BC7BA0"/>
    <w:rsid w:val="00BD3241"/>
    <w:rsid w:val="00BE16CB"/>
    <w:rsid w:val="00BE72EB"/>
    <w:rsid w:val="00BE76BC"/>
    <w:rsid w:val="00C153C9"/>
    <w:rsid w:val="00C20E29"/>
    <w:rsid w:val="00C25B8C"/>
    <w:rsid w:val="00C261E5"/>
    <w:rsid w:val="00C30B2A"/>
    <w:rsid w:val="00C5781C"/>
    <w:rsid w:val="00C60321"/>
    <w:rsid w:val="00C617EF"/>
    <w:rsid w:val="00C71080"/>
    <w:rsid w:val="00C77DD2"/>
    <w:rsid w:val="00C80579"/>
    <w:rsid w:val="00C833BE"/>
    <w:rsid w:val="00C84908"/>
    <w:rsid w:val="00C96D47"/>
    <w:rsid w:val="00CA42A8"/>
    <w:rsid w:val="00CB1DE0"/>
    <w:rsid w:val="00CB46C0"/>
    <w:rsid w:val="00CD175D"/>
    <w:rsid w:val="00CD3C71"/>
    <w:rsid w:val="00CE00BD"/>
    <w:rsid w:val="00CE7479"/>
    <w:rsid w:val="00CF1604"/>
    <w:rsid w:val="00D00990"/>
    <w:rsid w:val="00D052D4"/>
    <w:rsid w:val="00D20962"/>
    <w:rsid w:val="00D237BB"/>
    <w:rsid w:val="00D316C4"/>
    <w:rsid w:val="00D34CB2"/>
    <w:rsid w:val="00D410E8"/>
    <w:rsid w:val="00D5132A"/>
    <w:rsid w:val="00D526FC"/>
    <w:rsid w:val="00D57C85"/>
    <w:rsid w:val="00D618EC"/>
    <w:rsid w:val="00D83BA8"/>
    <w:rsid w:val="00D9326B"/>
    <w:rsid w:val="00DA2EE1"/>
    <w:rsid w:val="00DB1C85"/>
    <w:rsid w:val="00DB4793"/>
    <w:rsid w:val="00DB4A49"/>
    <w:rsid w:val="00DC14BD"/>
    <w:rsid w:val="00DC2BA9"/>
    <w:rsid w:val="00DC4A99"/>
    <w:rsid w:val="00DD6C39"/>
    <w:rsid w:val="00DD7A3B"/>
    <w:rsid w:val="00DE166A"/>
    <w:rsid w:val="00DE16DE"/>
    <w:rsid w:val="00DE48C5"/>
    <w:rsid w:val="00DF1653"/>
    <w:rsid w:val="00DF304A"/>
    <w:rsid w:val="00E00A40"/>
    <w:rsid w:val="00E11ACC"/>
    <w:rsid w:val="00E25CB0"/>
    <w:rsid w:val="00E34C3A"/>
    <w:rsid w:val="00E36BBD"/>
    <w:rsid w:val="00E53D0E"/>
    <w:rsid w:val="00E54992"/>
    <w:rsid w:val="00E57155"/>
    <w:rsid w:val="00E62F33"/>
    <w:rsid w:val="00E87355"/>
    <w:rsid w:val="00E921F4"/>
    <w:rsid w:val="00E957EF"/>
    <w:rsid w:val="00EA2658"/>
    <w:rsid w:val="00EA2942"/>
    <w:rsid w:val="00EA6DE5"/>
    <w:rsid w:val="00EA7865"/>
    <w:rsid w:val="00EC0950"/>
    <w:rsid w:val="00EC26C4"/>
    <w:rsid w:val="00EC4FE2"/>
    <w:rsid w:val="00EC65A3"/>
    <w:rsid w:val="00EE0D3F"/>
    <w:rsid w:val="00EE0E72"/>
    <w:rsid w:val="00EE30CD"/>
    <w:rsid w:val="00EE514F"/>
    <w:rsid w:val="00EE5807"/>
    <w:rsid w:val="00EE70B3"/>
    <w:rsid w:val="00EF2980"/>
    <w:rsid w:val="00F305C1"/>
    <w:rsid w:val="00F42673"/>
    <w:rsid w:val="00F4482B"/>
    <w:rsid w:val="00F64CAD"/>
    <w:rsid w:val="00F819F3"/>
    <w:rsid w:val="00F83925"/>
    <w:rsid w:val="00F96D5D"/>
    <w:rsid w:val="00FA5DE3"/>
    <w:rsid w:val="00FB6408"/>
    <w:rsid w:val="00FD5E86"/>
    <w:rsid w:val="00FF26A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3303D"/>
    <w:pPr>
      <w:spacing w:before="120" w:after="60" w:line="280" w:lineRule="atLeast"/>
    </w:pPr>
    <w:rPr>
      <w:rFonts w:ascii="Verdana" w:hAnsi="Verdana"/>
      <w:szCs w:val="24"/>
      <w:lang w:val="de-DE" w:eastAsia="de-DE"/>
    </w:rPr>
  </w:style>
  <w:style w:type="paragraph" w:styleId="berschrift1">
    <w:name w:val="heading 1"/>
    <w:basedOn w:val="Standard"/>
    <w:next w:val="Standard"/>
    <w:qFormat/>
    <w:rsid w:val="007675DF"/>
    <w:pPr>
      <w:keepNext/>
      <w:pageBreakBefore/>
      <w:shd w:val="clear" w:color="auto" w:fill="FFCC99"/>
      <w:spacing w:before="240" w:line="240" w:lineRule="auto"/>
      <w:outlineLvl w:val="0"/>
    </w:pPr>
    <w:rPr>
      <w:rFonts w:cs="Arial"/>
      <w:b/>
      <w:bCs/>
      <w:sz w:val="26"/>
      <w:szCs w:val="32"/>
    </w:rPr>
  </w:style>
  <w:style w:type="paragraph" w:styleId="berschrift2">
    <w:name w:val="heading 2"/>
    <w:basedOn w:val="Standard"/>
    <w:next w:val="Standard"/>
    <w:qFormat/>
    <w:rsid w:val="000A25A5"/>
    <w:pPr>
      <w:keepNext/>
      <w:spacing w:before="480" w:line="240" w:lineRule="auto"/>
      <w:outlineLvl w:val="1"/>
    </w:pPr>
    <w:rPr>
      <w:rFonts w:cs="Arial"/>
      <w:b/>
      <w:bCs/>
      <w:iCs/>
      <w:sz w:val="24"/>
    </w:rPr>
  </w:style>
  <w:style w:type="paragraph" w:styleId="berschrift3">
    <w:name w:val="heading 3"/>
    <w:basedOn w:val="Standard"/>
    <w:next w:val="Standard"/>
    <w:link w:val="berschrift3Zchn"/>
    <w:qFormat/>
    <w:rsid w:val="000A25A5"/>
    <w:pPr>
      <w:keepNext/>
      <w:spacing w:before="400" w:line="240" w:lineRule="auto"/>
      <w:outlineLvl w:val="2"/>
    </w:pPr>
    <w:rPr>
      <w:rFonts w:cs="Arial"/>
      <w:b/>
      <w:bCs/>
      <w:i/>
      <w:sz w:val="22"/>
      <w:szCs w:val="22"/>
    </w:rPr>
  </w:style>
  <w:style w:type="paragraph" w:styleId="berschrift4">
    <w:name w:val="heading 4"/>
    <w:basedOn w:val="Standard"/>
    <w:next w:val="Standard"/>
    <w:qFormat/>
    <w:rsid w:val="000A25A5"/>
    <w:pPr>
      <w:keepNext/>
      <w:spacing w:before="360" w:after="0" w:line="240" w:lineRule="auto"/>
      <w:outlineLvl w:val="3"/>
    </w:pPr>
    <w:rPr>
      <w:b/>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A25A5"/>
    <w:pPr>
      <w:tabs>
        <w:tab w:val="center" w:pos="4536"/>
        <w:tab w:val="right" w:pos="9072"/>
      </w:tabs>
      <w:spacing w:before="0" w:after="0" w:line="240" w:lineRule="auto"/>
    </w:pPr>
    <w:rPr>
      <w:i/>
      <w:sz w:val="16"/>
    </w:rPr>
  </w:style>
  <w:style w:type="paragraph" w:styleId="Fuzeile">
    <w:name w:val="footer"/>
    <w:basedOn w:val="Kopfzeile"/>
    <w:rsid w:val="000A25A5"/>
    <w:pPr>
      <w:tabs>
        <w:tab w:val="clear" w:pos="4536"/>
        <w:tab w:val="clear" w:pos="9072"/>
      </w:tabs>
    </w:pPr>
  </w:style>
  <w:style w:type="character" w:styleId="Seitenzahl">
    <w:name w:val="page number"/>
    <w:basedOn w:val="Absatz-Standardschriftart"/>
    <w:rsid w:val="000A25A5"/>
  </w:style>
  <w:style w:type="character" w:customStyle="1" w:styleId="footer1">
    <w:name w:val="footer1"/>
    <w:rsid w:val="000A25A5"/>
    <w:rPr>
      <w:sz w:val="12"/>
      <w:szCs w:val="12"/>
    </w:rPr>
  </w:style>
  <w:style w:type="paragraph" w:customStyle="1" w:styleId="Dokumenttitel">
    <w:name w:val="Dokumenttitel"/>
    <w:basedOn w:val="Standard"/>
    <w:rsid w:val="000A25A5"/>
    <w:pPr>
      <w:jc w:val="center"/>
    </w:pPr>
    <w:rPr>
      <w:b/>
      <w:sz w:val="48"/>
      <w:szCs w:val="48"/>
    </w:rPr>
  </w:style>
  <w:style w:type="paragraph" w:customStyle="1" w:styleId="Aufzklein">
    <w:name w:val="Aufz_klein"/>
    <w:basedOn w:val="Standard"/>
    <w:rsid w:val="000A25A5"/>
    <w:pPr>
      <w:numPr>
        <w:numId w:val="3"/>
      </w:numPr>
    </w:pPr>
  </w:style>
  <w:style w:type="paragraph" w:customStyle="1" w:styleId="Aufzgross">
    <w:name w:val="Aufz_gross"/>
    <w:basedOn w:val="Standard"/>
    <w:link w:val="AufzgrossZchn"/>
    <w:rsid w:val="000A25A5"/>
    <w:pPr>
      <w:numPr>
        <w:numId w:val="4"/>
      </w:numPr>
    </w:pPr>
  </w:style>
  <w:style w:type="character" w:customStyle="1" w:styleId="AufzgrossZchn">
    <w:name w:val="Aufz_gross Zchn"/>
    <w:link w:val="Aufzgross"/>
    <w:rsid w:val="000A25A5"/>
    <w:rPr>
      <w:rFonts w:ascii="Verdana" w:hAnsi="Verdana"/>
      <w:szCs w:val="24"/>
      <w:lang w:val="de-DE" w:eastAsia="de-DE" w:bidi="ar-SA"/>
    </w:rPr>
  </w:style>
  <w:style w:type="paragraph" w:customStyle="1" w:styleId="Anmerkung">
    <w:name w:val="Anmerkung"/>
    <w:basedOn w:val="Standard"/>
    <w:rsid w:val="000A25A5"/>
    <w:pPr>
      <w:ind w:left="540"/>
    </w:pPr>
    <w:rPr>
      <w:i/>
    </w:rPr>
  </w:style>
  <w:style w:type="paragraph" w:customStyle="1" w:styleId="Bildunterschrift">
    <w:name w:val="Bildunterschrift"/>
    <w:basedOn w:val="Standard"/>
    <w:rsid w:val="000A25A5"/>
    <w:pPr>
      <w:spacing w:before="0" w:after="0" w:line="240" w:lineRule="auto"/>
      <w:ind w:firstLine="11"/>
    </w:pPr>
    <w:rPr>
      <w:i/>
      <w:iCs/>
      <w:sz w:val="16"/>
      <w:szCs w:val="20"/>
    </w:rPr>
  </w:style>
  <w:style w:type="table" w:styleId="Tabellenraster">
    <w:name w:val="Table Grid"/>
    <w:basedOn w:val="NormaleTabelle"/>
    <w:rsid w:val="00767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ingerueckt">
    <w:name w:val="Eingerueckt"/>
    <w:basedOn w:val="Standard"/>
    <w:rsid w:val="009E3B4C"/>
    <w:pPr>
      <w:ind w:left="539" w:hanging="539"/>
    </w:pPr>
  </w:style>
  <w:style w:type="character" w:styleId="Fett">
    <w:name w:val="Strong"/>
    <w:qFormat/>
    <w:rsid w:val="009E3B4C"/>
    <w:rPr>
      <w:b/>
      <w:bCs/>
    </w:rPr>
  </w:style>
  <w:style w:type="character" w:styleId="Hyperlink">
    <w:name w:val="Hyperlink"/>
    <w:basedOn w:val="Absatz-Standardschriftart"/>
    <w:uiPriority w:val="99"/>
    <w:rsid w:val="0005148E"/>
    <w:rPr>
      <w:color w:val="0000FF" w:themeColor="hyperlink"/>
      <w:u w:val="single"/>
    </w:rPr>
  </w:style>
  <w:style w:type="character" w:customStyle="1" w:styleId="berschrift3Zchn">
    <w:name w:val="Überschrift 3 Zchn"/>
    <w:link w:val="berschrift3"/>
    <w:rsid w:val="000B1DFD"/>
    <w:rPr>
      <w:rFonts w:ascii="Verdana" w:hAnsi="Verdana" w:cs="Arial"/>
      <w:b/>
      <w:bCs/>
      <w:i/>
      <w:sz w:val="22"/>
      <w:szCs w:val="22"/>
      <w:lang w:val="de-DE" w:eastAsia="de-DE"/>
    </w:rPr>
  </w:style>
  <w:style w:type="paragraph" w:styleId="Sprechblasentext">
    <w:name w:val="Balloon Text"/>
    <w:basedOn w:val="Standard"/>
    <w:link w:val="SprechblasentextZchn"/>
    <w:rsid w:val="00BB47FC"/>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BB47FC"/>
    <w:rPr>
      <w:rFonts w:ascii="Tahoma" w:hAnsi="Tahoma" w:cs="Tahoma"/>
      <w:sz w:val="16"/>
      <w:szCs w:val="16"/>
      <w:lang w:val="de-DE" w:eastAsia="de-DE"/>
    </w:rPr>
  </w:style>
  <w:style w:type="paragraph" w:styleId="Verzeichnis1">
    <w:name w:val="toc 1"/>
    <w:basedOn w:val="Standard"/>
    <w:next w:val="Standard"/>
    <w:autoRedefine/>
    <w:uiPriority w:val="39"/>
    <w:rsid w:val="00BB47FC"/>
  </w:style>
  <w:style w:type="paragraph" w:styleId="Verzeichnis2">
    <w:name w:val="toc 2"/>
    <w:basedOn w:val="Standard"/>
    <w:next w:val="Standard"/>
    <w:autoRedefine/>
    <w:uiPriority w:val="39"/>
    <w:rsid w:val="00BB47FC"/>
    <w:pPr>
      <w:ind w:left="200"/>
    </w:pPr>
  </w:style>
  <w:style w:type="paragraph" w:styleId="Verzeichnis3">
    <w:name w:val="toc 3"/>
    <w:basedOn w:val="Standard"/>
    <w:next w:val="Standard"/>
    <w:autoRedefine/>
    <w:uiPriority w:val="39"/>
    <w:rsid w:val="00BB47FC"/>
    <w:pPr>
      <w:ind w:left="400"/>
    </w:pPr>
  </w:style>
  <w:style w:type="paragraph" w:styleId="Standardeinzug">
    <w:name w:val="Normal Indent"/>
    <w:basedOn w:val="Standard"/>
    <w:rsid w:val="001838B1"/>
    <w:pPr>
      <w:ind w:left="708"/>
    </w:pPr>
  </w:style>
  <w:style w:type="character" w:customStyle="1" w:styleId="unterstrichen">
    <w:name w:val="unterstrichen"/>
    <w:basedOn w:val="Absatz-Standardschriftart"/>
    <w:uiPriority w:val="99"/>
    <w:rsid w:val="006A3F7E"/>
    <w:rPr>
      <w:rFonts w:cs="Times New Roman"/>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57"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header4.xml.rels><?xml version="1.0" encoding="UTF-8" standalone="yes"?>
<Relationships xmlns="http://schemas.openxmlformats.org/package/2006/relationships"><Relationship Id="rId1" Type="http://schemas.openxmlformats.org/officeDocument/2006/relationships/image" Target="media/image37.jpeg"/></Relationships>
</file>

<file path=word/_rels/header5.xml.rels><?xml version="1.0" encoding="UTF-8" standalone="yes"?>
<Relationships xmlns="http://schemas.openxmlformats.org/package/2006/relationships"><Relationship Id="rId1" Type="http://schemas.openxmlformats.org/officeDocument/2006/relationships/image" Target="media/image38.jpeg"/></Relationships>
</file>

<file path=word/_rels/header6.xml.rels><?xml version="1.0" encoding="UTF-8" standalone="yes"?>
<Relationships xmlns="http://schemas.openxmlformats.org/package/2006/relationships"><Relationship Id="rId1" Type="http://schemas.openxmlformats.org/officeDocument/2006/relationships/image" Target="media/image37.jpeg"/></Relationships>
</file>

<file path=word/_rels/header7.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AMPUSonline\Dokumentation\Vorlagen\Extern_Admin-Doku.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8B349-CE8E-4EB7-99A0-D83123EE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Extern_Admin-Doku.dot</Template>
  <TotalTime>0</TotalTime>
  <Pages>26</Pages>
  <Words>4350</Words>
  <Characters>27410</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XXXX</vt:lpstr>
    </vt:vector>
  </TitlesOfParts>
  <Company>TU Graz</Company>
  <LinksUpToDate>false</LinksUpToDate>
  <CharactersWithSpaces>31697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dc:title>
  <dc:subject/>
  <dc:creator>melindagogg</dc:creator>
  <cp:keywords/>
  <dc:description/>
  <cp:lastModifiedBy>melindagogg</cp:lastModifiedBy>
  <cp:revision>6</cp:revision>
  <cp:lastPrinted>2013-01-24T11:16:00Z</cp:lastPrinted>
  <dcterms:created xsi:type="dcterms:W3CDTF">2013-01-23T13:36:00Z</dcterms:created>
  <dcterms:modified xsi:type="dcterms:W3CDTF">2013-01-24T11:17:00Z</dcterms:modified>
</cp:coreProperties>
</file>